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D1151" w14:textId="77777777" w:rsidR="004457B7" w:rsidRDefault="004457B7"/>
    <w:p w14:paraId="442E1031" w14:textId="77777777" w:rsidR="004457B7" w:rsidRDefault="004457B7"/>
    <w:tbl>
      <w:tblPr>
        <w:tblW w:w="5752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1925"/>
        <w:gridCol w:w="1561"/>
        <w:gridCol w:w="1179"/>
        <w:gridCol w:w="635"/>
        <w:gridCol w:w="16"/>
        <w:gridCol w:w="721"/>
        <w:gridCol w:w="516"/>
        <w:gridCol w:w="321"/>
        <w:gridCol w:w="532"/>
        <w:gridCol w:w="1098"/>
        <w:gridCol w:w="1646"/>
      </w:tblGrid>
      <w:tr w:rsidR="0047718E" w:rsidRPr="001E1378" w14:paraId="684BFE50" w14:textId="77777777" w:rsidTr="00337D52">
        <w:trPr>
          <w:trHeight w:val="93"/>
        </w:trPr>
        <w:tc>
          <w:tcPr>
            <w:tcW w:w="5000" w:type="pct"/>
            <w:gridSpan w:val="11"/>
            <w:vAlign w:val="center"/>
          </w:tcPr>
          <w:p w14:paraId="362FF162" w14:textId="77777777" w:rsidR="005173B1" w:rsidRPr="001E1378" w:rsidRDefault="002F3DF0" w:rsidP="002F3DF0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left"/>
              <w:outlineLvl w:val="0"/>
              <w:rPr>
                <w:rFonts w:ascii="Arial" w:hAnsi="Arial" w:cs="Arial"/>
                <w:color w:val="2E6C40"/>
                <w:sz w:val="44"/>
                <w:szCs w:val="44"/>
              </w:rPr>
            </w:pPr>
            <w:r>
              <w:rPr>
                <w:rFonts w:ascii="Arial" w:hAnsi="Arial" w:cs="Arial"/>
                <w:color w:val="2E6C40"/>
                <w:sz w:val="44"/>
                <w:szCs w:val="44"/>
              </w:rPr>
              <w:t xml:space="preserve">Application </w:t>
            </w:r>
            <w:r w:rsidR="00C223C4">
              <w:rPr>
                <w:rFonts w:ascii="Arial" w:hAnsi="Arial" w:cs="Arial"/>
                <w:color w:val="2E6C40"/>
                <w:sz w:val="44"/>
                <w:szCs w:val="44"/>
              </w:rPr>
              <w:t xml:space="preserve">for a </w:t>
            </w:r>
            <w:r>
              <w:rPr>
                <w:rFonts w:ascii="Arial" w:hAnsi="Arial" w:cs="Arial"/>
                <w:color w:val="2E6C40"/>
                <w:sz w:val="44"/>
                <w:szCs w:val="44"/>
              </w:rPr>
              <w:t>Memorial Headston</w:t>
            </w:r>
            <w:r w:rsidR="003A1431">
              <w:rPr>
                <w:rFonts w:ascii="Arial" w:hAnsi="Arial" w:cs="Arial"/>
                <w:color w:val="2E6C40"/>
                <w:sz w:val="44"/>
                <w:szCs w:val="44"/>
              </w:rPr>
              <w:t>e</w:t>
            </w:r>
          </w:p>
        </w:tc>
      </w:tr>
      <w:tr w:rsidR="0052028D" w:rsidRPr="001E1378" w14:paraId="76581283" w14:textId="77777777" w:rsidTr="00337D52">
        <w:trPr>
          <w:trHeight w:val="93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4668285E" w14:textId="77777777" w:rsidR="003336DB" w:rsidRPr="001E1378" w:rsidRDefault="003336DB" w:rsidP="003336DB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1E1378">
              <w:rPr>
                <w:rFonts w:ascii="Arial" w:hAnsi="Arial" w:cs="Arial"/>
                <w:sz w:val="16"/>
                <w:szCs w:val="16"/>
              </w:rPr>
              <w:t>Please return completed application form to:</w:t>
            </w:r>
          </w:p>
          <w:p w14:paraId="24E167CE" w14:textId="77777777" w:rsidR="005173B1" w:rsidRPr="001E1378" w:rsidRDefault="003336DB" w:rsidP="003336DB">
            <w:pPr>
              <w:spacing w:before="120" w:after="240"/>
              <w:ind w:left="85"/>
              <w:outlineLvl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E1378">
              <w:rPr>
                <w:rFonts w:ascii="Arial" w:hAnsi="Arial" w:cs="Arial"/>
                <w:sz w:val="16"/>
                <w:szCs w:val="16"/>
              </w:rPr>
              <w:t>In Person:</w:t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  <w:t>Kangaroo Island Council, 43 Dauncey Street, Kingscote</w:t>
            </w:r>
            <w:r w:rsidRPr="001E1378">
              <w:rPr>
                <w:rFonts w:ascii="Arial" w:hAnsi="Arial" w:cs="Arial"/>
                <w:sz w:val="16"/>
                <w:szCs w:val="16"/>
              </w:rPr>
              <w:br/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  <w:t>Penneshaw Community Business Centre, 99 Middle Terrace, Penneshaw</w:t>
            </w:r>
            <w:r w:rsidRPr="001E1378">
              <w:rPr>
                <w:rFonts w:ascii="Arial" w:hAnsi="Arial" w:cs="Arial"/>
                <w:sz w:val="16"/>
                <w:szCs w:val="16"/>
              </w:rPr>
              <w:br/>
              <w:t>By Post:</w:t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  <w:t>PO Box 121, Kingscote SA 5223</w:t>
            </w:r>
            <w:r w:rsidRPr="001E1378">
              <w:rPr>
                <w:rFonts w:ascii="Arial" w:hAnsi="Arial" w:cs="Arial"/>
                <w:sz w:val="16"/>
                <w:szCs w:val="16"/>
              </w:rPr>
              <w:br/>
              <w:t>Fax:</w:t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  <w:t>08 8553 2885</w:t>
            </w:r>
            <w:r w:rsidRPr="001E1378">
              <w:rPr>
                <w:rFonts w:ascii="Arial" w:hAnsi="Arial" w:cs="Arial"/>
                <w:sz w:val="16"/>
                <w:szCs w:val="16"/>
              </w:rPr>
              <w:br/>
              <w:t>Email:</w:t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hyperlink r:id="rId12" w:history="1">
              <w:r w:rsidRPr="001E1378">
                <w:rPr>
                  <w:rFonts w:ascii="Arial" w:hAnsi="Arial" w:cs="Arial"/>
                  <w:sz w:val="16"/>
                  <w:szCs w:val="16"/>
                </w:rPr>
                <w:t>kicouncil@kicouncil.sa.gov.au</w:t>
              </w:r>
            </w:hyperlink>
            <w:r w:rsidRPr="001E1378">
              <w:rPr>
                <w:rFonts w:ascii="Arial" w:hAnsi="Arial" w:cs="Arial"/>
                <w:sz w:val="16"/>
                <w:szCs w:val="16"/>
                <w:u w:val="single"/>
              </w:rPr>
              <w:br/>
            </w:r>
            <w:r w:rsidRPr="001E1378">
              <w:rPr>
                <w:rFonts w:ascii="Arial" w:hAnsi="Arial" w:cs="Arial"/>
                <w:sz w:val="16"/>
                <w:szCs w:val="16"/>
              </w:rPr>
              <w:t>Website:</w:t>
            </w:r>
            <w:r w:rsidRPr="001E1378">
              <w:rPr>
                <w:rFonts w:ascii="Arial" w:hAnsi="Arial" w:cs="Arial"/>
                <w:sz w:val="16"/>
                <w:szCs w:val="16"/>
              </w:rPr>
              <w:tab/>
            </w:r>
            <w:r w:rsidR="004457B7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Pr="001E1378">
              <w:rPr>
                <w:rFonts w:ascii="Arial" w:hAnsi="Arial" w:cs="Arial"/>
                <w:sz w:val="16"/>
                <w:szCs w:val="16"/>
              </w:rPr>
              <w:t>www.kangarooisland.sa.gov.au</w:t>
            </w:r>
          </w:p>
        </w:tc>
      </w:tr>
      <w:tr w:rsidR="00BE5015" w:rsidRPr="001E1378" w14:paraId="2D758FD2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B3323" w14:textId="77777777" w:rsidR="00BE5015" w:rsidRPr="001E1378" w:rsidRDefault="003A1431" w:rsidP="005C6B7D">
            <w:pPr>
              <w:pStyle w:val="Default"/>
              <w:autoSpaceDE/>
              <w:autoSpaceDN/>
              <w:adjustRightInd/>
              <w:spacing w:before="240" w:after="240"/>
              <w:ind w:left="-6" w:right="-868"/>
              <w:outlineLvl w:val="0"/>
              <w:rPr>
                <w:b/>
                <w:bCs/>
              </w:rPr>
            </w:pPr>
            <w:r>
              <w:rPr>
                <w:b/>
                <w:color w:val="2E3192"/>
              </w:rPr>
              <w:t>Monumental</w:t>
            </w:r>
            <w:r w:rsidR="002F3DF0">
              <w:rPr>
                <w:b/>
                <w:color w:val="2E3192"/>
              </w:rPr>
              <w:t xml:space="preserve"> Mason</w:t>
            </w:r>
          </w:p>
        </w:tc>
      </w:tr>
      <w:tr w:rsidR="00351107" w:rsidRPr="001E1378" w14:paraId="13907ECC" w14:textId="77777777" w:rsidTr="00351107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  <w:vAlign w:val="center"/>
          </w:tcPr>
          <w:p w14:paraId="121B376B" w14:textId="77777777" w:rsidR="00351107" w:rsidRPr="001E1378" w:rsidRDefault="00351107" w:rsidP="0073044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 xml:space="preserve">Name:  </w:t>
            </w: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CC54" w14:textId="77777777" w:rsidR="00351107" w:rsidRPr="00051FFF" w:rsidRDefault="00351107" w:rsidP="00351107">
            <w:pPr>
              <w:pStyle w:val="Default"/>
              <w:spacing w:before="100" w:after="100"/>
              <w:rPr>
                <w:bCs/>
              </w:rPr>
            </w:pPr>
          </w:p>
        </w:tc>
      </w:tr>
      <w:tr w:rsidR="002616BF" w:rsidRPr="001E1378" w14:paraId="52F73C47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D0824" w14:textId="77777777" w:rsidR="002616BF" w:rsidRPr="001E1378" w:rsidRDefault="002616BF" w:rsidP="002616BF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E111C" w14:textId="77777777" w:rsidR="002616BF" w:rsidRDefault="002616BF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43B35CAD" w14:textId="77777777" w:rsidR="002F3DF0" w:rsidRPr="001E1378" w:rsidRDefault="002F3DF0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B7D" w:rsidRPr="001E1378" w14:paraId="41D2D311" w14:textId="77777777" w:rsidTr="00337D5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</w:tcPr>
          <w:p w14:paraId="71D04B0E" w14:textId="77777777" w:rsidR="005C6B7D" w:rsidRPr="001E1378" w:rsidRDefault="005C6B7D" w:rsidP="005C6B7D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>Address:</w:t>
            </w: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3B11" w14:textId="77777777" w:rsidR="00351107" w:rsidRPr="00051FFF" w:rsidRDefault="00351107" w:rsidP="0099270A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  <w:tr w:rsidR="005C6B7D" w:rsidRPr="001E1378" w14:paraId="0752F386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80F7D" w14:textId="77777777" w:rsidR="005C6B7D" w:rsidRDefault="005C6B7D" w:rsidP="005C6B7D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  <w:p w14:paraId="7A76FFDB" w14:textId="77777777" w:rsidR="002F3DF0" w:rsidRPr="001E1378" w:rsidRDefault="002F3DF0" w:rsidP="005C6B7D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25F68" w14:textId="77777777" w:rsidR="005C6B7D" w:rsidRPr="001E1378" w:rsidRDefault="005C6B7D" w:rsidP="005C6B7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2F3DF0" w:rsidRPr="001E1378" w14:paraId="3B307915" w14:textId="77777777" w:rsidTr="00337D5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  <w:vAlign w:val="center"/>
          </w:tcPr>
          <w:p w14:paraId="14550DE2" w14:textId="77777777" w:rsidR="002F3DF0" w:rsidRPr="001E1378" w:rsidRDefault="002F3DF0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Phone</w:t>
            </w:r>
            <w:r w:rsidRPr="001E1378">
              <w:rPr>
                <w:bCs/>
                <w:sz w:val="20"/>
                <w:szCs w:val="20"/>
              </w:rPr>
              <w:t xml:space="preserve">:  </w:t>
            </w:r>
          </w:p>
        </w:tc>
        <w:tc>
          <w:tcPr>
            <w:tcW w:w="16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6567" w14:textId="77777777" w:rsidR="002F3DF0" w:rsidRPr="00051FFF" w:rsidRDefault="002F3DF0" w:rsidP="002F3DF0">
            <w:pPr>
              <w:pStyle w:val="Default"/>
              <w:spacing w:before="100" w:after="100"/>
              <w:rPr>
                <w:bCs/>
              </w:rPr>
            </w:pPr>
          </w:p>
        </w:tc>
        <w:tc>
          <w:tcPr>
            <w:tcW w:w="61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8F323" w14:textId="77777777" w:rsidR="002F3DF0" w:rsidRPr="001E1378" w:rsidRDefault="002F3DF0" w:rsidP="002F3DF0">
            <w:pPr>
              <w:pStyle w:val="Default"/>
              <w:spacing w:before="100" w:after="10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Fax:</w:t>
            </w:r>
          </w:p>
        </w:tc>
        <w:tc>
          <w:tcPr>
            <w:tcW w:w="17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73EF" w14:textId="77777777" w:rsidR="002F3DF0" w:rsidRPr="001E1378" w:rsidRDefault="002F3DF0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2F3DF0" w:rsidRPr="001E1378" w14:paraId="7B0FCA04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EBA0" w14:textId="77777777" w:rsidR="002F3DF0" w:rsidRDefault="002F3DF0" w:rsidP="002616BF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94086" w14:textId="77777777" w:rsidR="002F3DF0" w:rsidRDefault="002F3DF0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448D47FF" w14:textId="77777777" w:rsidR="002F3DF0" w:rsidRDefault="002F3DF0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2F3DF0" w:rsidRPr="001E1378" w14:paraId="3E0FB59C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C5E720" w14:textId="77777777" w:rsidR="002F3DF0" w:rsidRPr="001E1378" w:rsidRDefault="002F3DF0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Email</w:t>
            </w:r>
            <w:r w:rsidRPr="001E1378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9136" w14:textId="77777777" w:rsidR="002F3DF0" w:rsidRPr="00051FFF" w:rsidRDefault="002F3DF0" w:rsidP="002F3DF0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  <w:tr w:rsidR="002616BF" w:rsidRPr="001E1378" w14:paraId="151F73FB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F836" w14:textId="77777777" w:rsidR="002F3DF0" w:rsidRPr="001E1378" w:rsidRDefault="002F3DF0" w:rsidP="002616BF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D27F4" w14:textId="77777777" w:rsidR="002616BF" w:rsidRDefault="002616BF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51D28AB0" w14:textId="77777777" w:rsidR="002F3DF0" w:rsidRPr="001E1378" w:rsidRDefault="002F3DF0" w:rsidP="002616BF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4457B7" w:rsidRPr="001E1378" w14:paraId="61CBAFFB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12931" w14:textId="77777777" w:rsidR="004457B7" w:rsidRDefault="003A1431" w:rsidP="003A1431">
            <w:pPr>
              <w:pStyle w:val="Default"/>
              <w:spacing w:before="20" w:after="2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Apply Permission for</w:t>
            </w:r>
            <w:r w:rsidR="004457B7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621CF" w14:textId="77777777" w:rsidR="004457B7" w:rsidRPr="001E1378" w:rsidRDefault="00337D52" w:rsidP="005F76A9">
            <w:pPr>
              <w:pStyle w:val="Default"/>
              <w:spacing w:before="20" w:after="20"/>
              <w:rPr>
                <w:bCs/>
                <w:sz w:val="16"/>
                <w:szCs w:val="16"/>
              </w:rPr>
            </w:pPr>
            <w:r>
              <w:rPr>
                <w:bCs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59984C" wp14:editId="2F346B8F">
                      <wp:simplePos x="0" y="0"/>
                      <wp:positionH relativeFrom="column">
                        <wp:posOffset>3400425</wp:posOffset>
                      </wp:positionH>
                      <wp:positionV relativeFrom="paragraph">
                        <wp:posOffset>-53975</wp:posOffset>
                      </wp:positionV>
                      <wp:extent cx="333375" cy="29527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6" cy="295276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A349FE" id="Rectangle 12" o:spid="_x0000_s1026" style="position:absolute;margin-left:267.75pt;margin-top:-4.25pt;width:26.2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sSfw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" filled="f" strokecolor="black [3213]" strokeweight=".25pt"/>
                  </w:pict>
                </mc:Fallback>
              </mc:AlternateContent>
            </w:r>
            <w:r>
              <w:rPr>
                <w:bCs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0F1F86" wp14:editId="2439119A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-72390</wp:posOffset>
                      </wp:positionV>
                      <wp:extent cx="333375" cy="29527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6" cy="295276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988E3" id="Rectangle 11" o:spid="_x0000_s1026" style="position:absolute;margin-left:132pt;margin-top:-5.7pt;width:26.2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sSfw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" filled="f" strokecolor="black [3213]" strokeweight=".25pt"/>
                  </w:pict>
                </mc:Fallback>
              </mc:AlternateContent>
            </w:r>
            <w:r w:rsidR="003A1431">
              <w:rPr>
                <w:bCs/>
                <w:sz w:val="20"/>
                <w:szCs w:val="20"/>
              </w:rPr>
              <w:t>New Monument &amp; inscription</w:t>
            </w:r>
            <w:r w:rsidR="004457B7" w:rsidRPr="004457B7">
              <w:rPr>
                <w:bCs/>
                <w:sz w:val="20"/>
                <w:szCs w:val="20"/>
              </w:rPr>
              <w:t>:</w:t>
            </w:r>
            <w:r w:rsidR="004457B7">
              <w:rPr>
                <w:bCs/>
                <w:sz w:val="16"/>
                <w:szCs w:val="16"/>
              </w:rPr>
              <w:t xml:space="preserve">                 </w:t>
            </w:r>
            <w:r w:rsidR="003A1431">
              <w:rPr>
                <w:bCs/>
                <w:sz w:val="20"/>
                <w:szCs w:val="20"/>
              </w:rPr>
              <w:t>Additional Inscription:</w:t>
            </w:r>
            <w:r w:rsidR="004457B7">
              <w:rPr>
                <w:bCs/>
                <w:sz w:val="16"/>
                <w:szCs w:val="16"/>
              </w:rPr>
              <w:t xml:space="preserve">                 </w:t>
            </w:r>
          </w:p>
        </w:tc>
      </w:tr>
      <w:tr w:rsidR="00E24170" w:rsidRPr="001E1378" w14:paraId="44062092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0959" w14:textId="77777777" w:rsidR="00E24170" w:rsidRPr="001E1378" w:rsidRDefault="00E24170" w:rsidP="00DB5991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7B04" w14:textId="77777777" w:rsidR="00E24170" w:rsidRPr="001E1378" w:rsidRDefault="00E24170" w:rsidP="00DB5991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337D52" w:rsidRPr="00337D52" w14:paraId="3102C597" w14:textId="77777777" w:rsidTr="00337D52">
        <w:trPr>
          <w:trHeight w:val="93"/>
        </w:trPr>
        <w:tc>
          <w:tcPr>
            <w:tcW w:w="5000" w:type="pct"/>
            <w:gridSpan w:val="11"/>
            <w:vAlign w:val="center"/>
          </w:tcPr>
          <w:p w14:paraId="3A1C4BE5" w14:textId="77777777" w:rsidR="00337D52" w:rsidRDefault="005F76A9" w:rsidP="005F76A9">
            <w:pPr>
              <w:pStyle w:val="Default"/>
              <w:spacing w:before="100" w:after="100"/>
              <w:ind w:left="1960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650415" wp14:editId="0A5A69E1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-66675</wp:posOffset>
                      </wp:positionV>
                      <wp:extent cx="4371975" cy="295275"/>
                      <wp:effectExtent l="0" t="0" r="2857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9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01225F" w14:textId="77777777" w:rsidR="001A6AEF" w:rsidRPr="001A6AEF" w:rsidRDefault="001A6AEF" w:rsidP="001A6AE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50415" id="Rectangle 10" o:spid="_x0000_s1026" style="position:absolute;left:0;text-align:left;margin-left:160.15pt;margin-top:-5.25pt;width:344.2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" filled="f" strokecolor="black [3213]" strokeweight=".25pt">
                      <v:textbox>
                        <w:txbxContent>
                          <w:p w14:paraId="6D01225F" w14:textId="77777777" w:rsidR="001A6AEF" w:rsidRPr="001A6AEF" w:rsidRDefault="001A6AEF" w:rsidP="001A6AE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F76A9">
              <w:rPr>
                <w:bCs/>
                <w:sz w:val="20"/>
                <w:szCs w:val="20"/>
              </w:rPr>
              <w:t xml:space="preserve">Other </w:t>
            </w:r>
            <w:r>
              <w:rPr>
                <w:bCs/>
                <w:sz w:val="20"/>
                <w:szCs w:val="20"/>
              </w:rPr>
              <w:t xml:space="preserve">Work: </w:t>
            </w:r>
          </w:p>
          <w:p w14:paraId="6A985546" w14:textId="77777777" w:rsidR="005F76A9" w:rsidRPr="005F76A9" w:rsidRDefault="005F76A9" w:rsidP="005F76A9">
            <w:pPr>
              <w:pStyle w:val="Default"/>
              <w:spacing w:before="100" w:after="100"/>
              <w:ind w:left="3236"/>
              <w:rPr>
                <w:bCs/>
                <w:sz w:val="16"/>
                <w:szCs w:val="16"/>
              </w:rPr>
            </w:pPr>
            <w:r w:rsidRPr="005F76A9">
              <w:rPr>
                <w:bCs/>
                <w:sz w:val="16"/>
                <w:szCs w:val="16"/>
              </w:rPr>
              <w:t>Please specify</w:t>
            </w:r>
          </w:p>
          <w:p w14:paraId="710C4A66" w14:textId="77777777" w:rsidR="00337D52" w:rsidRDefault="00351107" w:rsidP="00DB5991">
            <w:pPr>
              <w:pStyle w:val="Default"/>
              <w:spacing w:before="100" w:after="100"/>
              <w:rPr>
                <w:b/>
                <w:color w:val="2E3192"/>
              </w:rPr>
            </w:pPr>
            <w:r>
              <w:rPr>
                <w:b/>
                <w:color w:val="2E3192"/>
              </w:rPr>
              <w:br/>
            </w:r>
            <w:r w:rsidR="00337D52">
              <w:rPr>
                <w:b/>
                <w:color w:val="2E3192"/>
              </w:rPr>
              <w:t>Details of the Deceased</w:t>
            </w:r>
          </w:p>
          <w:p w14:paraId="7F8F2170" w14:textId="77777777" w:rsidR="005F76A9" w:rsidRPr="00337D52" w:rsidRDefault="005F76A9" w:rsidP="00DB5991">
            <w:pPr>
              <w:pStyle w:val="Default"/>
              <w:spacing w:before="100" w:after="100"/>
              <w:rPr>
                <w:bCs/>
                <w:sz w:val="4"/>
                <w:szCs w:val="4"/>
              </w:rPr>
            </w:pPr>
          </w:p>
        </w:tc>
      </w:tr>
      <w:tr w:rsidR="00D76128" w:rsidRPr="001E1378" w14:paraId="7F11D191" w14:textId="77777777" w:rsidTr="00351107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  <w:vAlign w:val="center"/>
          </w:tcPr>
          <w:p w14:paraId="52630E17" w14:textId="77777777" w:rsidR="00D76128" w:rsidRPr="001E1378" w:rsidRDefault="00D76128" w:rsidP="00DB599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Section: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7933" w14:textId="77777777" w:rsidR="00D76128" w:rsidRPr="00051FFF" w:rsidRDefault="00D76128" w:rsidP="00D76128">
            <w:pPr>
              <w:pStyle w:val="Default"/>
              <w:spacing w:before="100" w:after="100"/>
              <w:rPr>
                <w:bCs/>
              </w:rPr>
            </w:pPr>
          </w:p>
        </w:tc>
        <w:tc>
          <w:tcPr>
            <w:tcW w:w="902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66223" w14:textId="77777777" w:rsidR="00D76128" w:rsidRPr="001E1378" w:rsidRDefault="00F5445F" w:rsidP="00DB599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</w:t>
            </w:r>
            <w:r w:rsidR="004D3E4D">
              <w:rPr>
                <w:bCs/>
                <w:sz w:val="20"/>
                <w:szCs w:val="20"/>
              </w:rPr>
              <w:t>Row: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8C91" w14:textId="77777777" w:rsidR="00D76128" w:rsidRPr="001E1378" w:rsidRDefault="00D76128" w:rsidP="00DB599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  <w:tc>
          <w:tcPr>
            <w:tcW w:w="80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064D4" w14:textId="77777777" w:rsidR="00D76128" w:rsidRPr="001E1378" w:rsidRDefault="00F5445F" w:rsidP="00DB599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</w:t>
            </w:r>
            <w:r w:rsidR="004D3E4D">
              <w:rPr>
                <w:bCs/>
                <w:sz w:val="20"/>
                <w:szCs w:val="20"/>
              </w:rPr>
              <w:t>Plot: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DDCE" w14:textId="77777777" w:rsidR="00D76128" w:rsidRPr="001E1378" w:rsidRDefault="00D76128" w:rsidP="00DB599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E24170" w:rsidRPr="001E1378" w14:paraId="1B0C49CE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AE8B" w14:textId="77777777" w:rsidR="00E24170" w:rsidRPr="001E1378" w:rsidRDefault="00E24170" w:rsidP="005C6B7D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208E6" w14:textId="77777777" w:rsidR="00E24170" w:rsidRPr="001E1378" w:rsidRDefault="00E24170" w:rsidP="005C6B7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337D52" w:rsidRPr="001E1378" w14:paraId="2355B2C3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82D31" w14:textId="77777777" w:rsidR="00337D52" w:rsidRPr="001E1378" w:rsidRDefault="00337D52" w:rsidP="005C6B7D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A83F9" w14:textId="77777777" w:rsidR="00337D52" w:rsidRPr="001E1378" w:rsidRDefault="00337D52" w:rsidP="005C6B7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F5445F" w:rsidRPr="001E1378" w14:paraId="5DDD0483" w14:textId="77777777" w:rsidTr="00337D5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  <w:vAlign w:val="center"/>
          </w:tcPr>
          <w:p w14:paraId="29B7AB5F" w14:textId="77777777" w:rsidR="00F5445F" w:rsidRPr="001E1378" w:rsidRDefault="00F5445F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 xml:space="preserve">Given Name:  </w:t>
            </w:r>
          </w:p>
        </w:tc>
        <w:tc>
          <w:tcPr>
            <w:tcW w:w="16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2EC3" w14:textId="77777777" w:rsidR="00F5445F" w:rsidRPr="00051FFF" w:rsidRDefault="00F5445F" w:rsidP="002F3DF0">
            <w:pPr>
              <w:pStyle w:val="Default"/>
              <w:spacing w:before="100" w:after="100"/>
              <w:rPr>
                <w:bCs/>
              </w:rPr>
            </w:pPr>
          </w:p>
        </w:tc>
        <w:tc>
          <w:tcPr>
            <w:tcW w:w="61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C9ABF" w14:textId="77777777" w:rsidR="00F5445F" w:rsidRPr="001E1378" w:rsidRDefault="00F5445F" w:rsidP="002F3DF0">
            <w:pPr>
              <w:pStyle w:val="Default"/>
              <w:spacing w:before="100" w:after="100"/>
              <w:rPr>
                <w:b/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 xml:space="preserve"> Surname:</w:t>
            </w:r>
          </w:p>
        </w:tc>
        <w:tc>
          <w:tcPr>
            <w:tcW w:w="17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7C28" w14:textId="77777777" w:rsidR="00F5445F" w:rsidRPr="001E1378" w:rsidRDefault="00F5445F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F5445F" w:rsidRPr="001E1378" w14:paraId="6075F98F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0AB5" w14:textId="77777777" w:rsidR="00F5445F" w:rsidRPr="001E1378" w:rsidRDefault="00F5445F" w:rsidP="002F3DF0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718F" w14:textId="77777777" w:rsidR="00F5445F" w:rsidRDefault="00F5445F" w:rsidP="002F3DF0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73175071" w14:textId="77777777" w:rsidR="00337D52" w:rsidRPr="001E1378" w:rsidRDefault="00337D52" w:rsidP="002F3DF0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F5445F" w:rsidRPr="001E1378" w14:paraId="597FFAA9" w14:textId="77777777" w:rsidTr="0092330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</w:tcPr>
          <w:p w14:paraId="28F3BC31" w14:textId="77777777" w:rsidR="00F5445F" w:rsidRPr="001E1378" w:rsidRDefault="00F5445F" w:rsidP="002F3DF0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Date of Birth:</w:t>
            </w:r>
          </w:p>
        </w:tc>
        <w:tc>
          <w:tcPr>
            <w:tcW w:w="1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6417" w14:textId="77777777" w:rsidR="00F5445F" w:rsidRPr="001E1378" w:rsidRDefault="00746EEA" w:rsidP="000D4104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="00F5445F"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5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79A5A" w14:textId="77777777" w:rsidR="00F5445F" w:rsidRPr="001E1378" w:rsidRDefault="00F5445F" w:rsidP="002F3DF0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Date of Death: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39ED" w14:textId="77777777" w:rsidR="00F5445F" w:rsidRPr="001E1378" w:rsidRDefault="00F5445F" w:rsidP="002F3DF0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</w:t>
            </w:r>
          </w:p>
        </w:tc>
      </w:tr>
      <w:tr w:rsidR="00E24170" w:rsidRPr="001E1378" w14:paraId="74890F81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FFCC3" w14:textId="77777777" w:rsidR="00E24170" w:rsidRPr="001E1378" w:rsidRDefault="00E24170" w:rsidP="00DB5991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096BC" w14:textId="77777777" w:rsidR="00E24170" w:rsidRDefault="00E24170" w:rsidP="00DB5991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53B39897" w14:textId="77777777" w:rsidR="00F5445F" w:rsidRDefault="00F5445F" w:rsidP="00DB5991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  <w:p w14:paraId="2BF1C115" w14:textId="77777777" w:rsidR="00F5445F" w:rsidRPr="001E1378" w:rsidRDefault="00F5445F" w:rsidP="00DB5991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923302" w:rsidRPr="001E1378" w14:paraId="6D4DB3B8" w14:textId="77777777" w:rsidTr="0092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24AFA4" w14:textId="77777777" w:rsidR="00923302" w:rsidRPr="00337D52" w:rsidRDefault="00923302" w:rsidP="00337D52">
            <w:pPr>
              <w:pStyle w:val="Default"/>
              <w:spacing w:before="20" w:after="2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Cemetery:</w:t>
            </w:r>
          </w:p>
        </w:tc>
        <w:tc>
          <w:tcPr>
            <w:tcW w:w="2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F016" w14:textId="77777777" w:rsidR="00923302" w:rsidRPr="00051FFF" w:rsidRDefault="00923302" w:rsidP="00337D52">
            <w:pPr>
              <w:pStyle w:val="Default"/>
              <w:spacing w:before="100" w:after="100"/>
              <w:rPr>
                <w:bCs/>
              </w:rPr>
            </w:pPr>
          </w:p>
        </w:tc>
        <w:tc>
          <w:tcPr>
            <w:tcW w:w="2026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7136BD" w14:textId="77777777" w:rsidR="00923302" w:rsidRPr="001E1378" w:rsidRDefault="00923302" w:rsidP="00337D52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923302" w:rsidRPr="001E1378" w14:paraId="5F3F9A5A" w14:textId="77777777" w:rsidTr="0092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4897C" w14:textId="77777777" w:rsidR="00923302" w:rsidRPr="00923302" w:rsidRDefault="0092330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202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4B4CC3" w14:textId="77777777" w:rsidR="00923302" w:rsidRDefault="00923302" w:rsidP="00337D52">
            <w:pPr>
              <w:pStyle w:val="Default"/>
              <w:spacing w:before="100" w:after="10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Kingscote, Penneshaw or American River</w:t>
            </w:r>
          </w:p>
          <w:p w14:paraId="3BCCB233" w14:textId="77777777" w:rsidR="005F76A9" w:rsidRPr="00923302" w:rsidRDefault="005F76A9" w:rsidP="00337D52">
            <w:pPr>
              <w:pStyle w:val="Default"/>
              <w:spacing w:before="100" w:after="100"/>
              <w:rPr>
                <w:bCs/>
                <w:sz w:val="16"/>
                <w:szCs w:val="16"/>
              </w:rPr>
            </w:pPr>
          </w:p>
        </w:tc>
        <w:tc>
          <w:tcPr>
            <w:tcW w:w="202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D34CE" w14:textId="77777777" w:rsidR="00923302" w:rsidRPr="001E1378" w:rsidRDefault="00923302" w:rsidP="00337D52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5F76A9" w:rsidRPr="001E1378" w14:paraId="00FE7719" w14:textId="77777777" w:rsidTr="005F76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4E88" w14:textId="77777777" w:rsidR="005F76A9" w:rsidRPr="005F76A9" w:rsidRDefault="005F76A9" w:rsidP="005F76A9">
            <w:pPr>
              <w:pStyle w:val="Default"/>
              <w:autoSpaceDE/>
              <w:autoSpaceDN/>
              <w:adjustRightInd/>
              <w:spacing w:before="240" w:after="240"/>
              <w:ind w:right="-868"/>
              <w:outlineLvl w:val="0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Such works to be carried out in accordance with the provision of Australian Standards AS 4202-1944, plans and specifications described on the reverse hereto and in compliance with the rules, regulations and directions of the Cemetery Authority relevant to such permission.</w:t>
            </w:r>
          </w:p>
        </w:tc>
      </w:tr>
      <w:tr w:rsidR="00923302" w:rsidRPr="001E1378" w14:paraId="2D3DC9CC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2986" w:type="pct"/>
              <w:tblLayout w:type="fixed"/>
              <w:tblLook w:val="0000" w:firstRow="0" w:lastRow="0" w:firstColumn="0" w:lastColumn="0" w:noHBand="0" w:noVBand="0"/>
            </w:tblPr>
            <w:tblGrid>
              <w:gridCol w:w="1817"/>
              <w:gridCol w:w="2696"/>
              <w:gridCol w:w="1417"/>
            </w:tblGrid>
            <w:tr w:rsidR="00923302" w:rsidRPr="001E1378" w14:paraId="6882FE87" w14:textId="77777777" w:rsidTr="00923302">
              <w:trPr>
                <w:trHeight w:val="93"/>
              </w:trPr>
              <w:tc>
                <w:tcPr>
                  <w:tcW w:w="1532" w:type="pct"/>
                  <w:tcBorders>
                    <w:right w:val="single" w:sz="4" w:space="0" w:color="auto"/>
                  </w:tcBorders>
                  <w:vAlign w:val="center"/>
                </w:tcPr>
                <w:p w14:paraId="3D2BBCB2" w14:textId="77777777" w:rsidR="00923302" w:rsidRPr="001E1378" w:rsidRDefault="00923302" w:rsidP="00923302">
                  <w:pPr>
                    <w:pStyle w:val="Default"/>
                    <w:spacing w:before="100" w:after="100"/>
                    <w:rPr>
                      <w:bCs/>
                      <w:sz w:val="20"/>
                      <w:szCs w:val="20"/>
                    </w:rPr>
                  </w:pPr>
                  <w:r w:rsidRPr="001E1378">
                    <w:rPr>
                      <w:bCs/>
                      <w:sz w:val="20"/>
                      <w:szCs w:val="20"/>
                    </w:rPr>
                    <w:t>Signature</w:t>
                  </w:r>
                  <w:r>
                    <w:rPr>
                      <w:b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46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2BE7F" w14:textId="77777777" w:rsidR="00923302" w:rsidRPr="00051FFF" w:rsidRDefault="00923302" w:rsidP="00923302">
                  <w:pPr>
                    <w:pStyle w:val="Default"/>
                    <w:tabs>
                      <w:tab w:val="left" w:pos="3871"/>
                    </w:tabs>
                    <w:spacing w:before="100" w:after="100"/>
                    <w:ind w:left="-945"/>
                    <w:rPr>
                      <w:bCs/>
                    </w:rPr>
                  </w:pPr>
                </w:p>
              </w:tc>
            </w:tr>
            <w:tr w:rsidR="00923302" w:rsidRPr="001E1378" w14:paraId="71BF6083" w14:textId="77777777" w:rsidTr="00923302">
              <w:trPr>
                <w:gridAfter w:val="1"/>
                <w:wAfter w:w="1195" w:type="pct"/>
                <w:trHeight w:val="93"/>
              </w:trPr>
              <w:tc>
                <w:tcPr>
                  <w:tcW w:w="1532" w:type="pct"/>
                  <w:vAlign w:val="center"/>
                </w:tcPr>
                <w:p w14:paraId="046B6C92" w14:textId="77777777" w:rsidR="00923302" w:rsidRPr="00923302" w:rsidRDefault="00923302" w:rsidP="00923302">
                  <w:pPr>
                    <w:pStyle w:val="Default"/>
                    <w:spacing w:before="100" w:after="100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273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830C341" w14:textId="77777777" w:rsidR="00923302" w:rsidRPr="00923302" w:rsidRDefault="00923302" w:rsidP="00923302">
                  <w:pPr>
                    <w:pStyle w:val="Default"/>
                    <w:tabs>
                      <w:tab w:val="left" w:pos="3871"/>
                    </w:tabs>
                    <w:spacing w:before="100" w:after="100"/>
                    <w:rPr>
                      <w:bCs/>
                      <w:color w:val="auto"/>
                      <w:sz w:val="16"/>
                      <w:szCs w:val="16"/>
                    </w:rPr>
                  </w:pPr>
                  <w:r w:rsidRPr="00923302">
                    <w:rPr>
                      <w:bCs/>
                      <w:color w:val="auto"/>
                      <w:sz w:val="16"/>
                      <w:szCs w:val="16"/>
                    </w:rPr>
                    <w:t>On behalf of the Deceased</w:t>
                  </w:r>
                </w:p>
              </w:tc>
            </w:tr>
            <w:tr w:rsidR="00923302" w:rsidRPr="001E1378" w14:paraId="315EBE27" w14:textId="77777777" w:rsidTr="00923302">
              <w:trPr>
                <w:gridAfter w:val="1"/>
                <w:wAfter w:w="1195" w:type="pct"/>
                <w:trHeight w:val="93"/>
              </w:trPr>
              <w:tc>
                <w:tcPr>
                  <w:tcW w:w="1532" w:type="pct"/>
                  <w:tcBorders>
                    <w:right w:val="single" w:sz="4" w:space="0" w:color="auto"/>
                  </w:tcBorders>
                </w:tcPr>
                <w:p w14:paraId="55E681DE" w14:textId="77777777" w:rsidR="00923302" w:rsidRPr="001E1378" w:rsidRDefault="00923302" w:rsidP="00923302">
                  <w:pPr>
                    <w:pStyle w:val="Default"/>
                    <w:spacing w:before="100" w:after="10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Date:</w:t>
                  </w:r>
                </w:p>
              </w:tc>
              <w:tc>
                <w:tcPr>
                  <w:tcW w:w="22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10FA4B" w14:textId="77777777" w:rsidR="00923302" w:rsidRPr="001E1378" w:rsidRDefault="00923302" w:rsidP="00923302">
                  <w:pPr>
                    <w:pStyle w:val="Default"/>
                    <w:tabs>
                      <w:tab w:val="left" w:pos="3871"/>
                    </w:tabs>
                    <w:spacing w:before="100" w:after="10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             /                 /</w:t>
                  </w:r>
                </w:p>
              </w:tc>
            </w:tr>
          </w:tbl>
          <w:p w14:paraId="1AB1ACC5" w14:textId="77777777" w:rsidR="00923302" w:rsidRPr="00923302" w:rsidRDefault="00923302" w:rsidP="00923302">
            <w:pPr>
              <w:pStyle w:val="Default"/>
              <w:autoSpaceDE/>
              <w:autoSpaceDN/>
              <w:adjustRightInd/>
              <w:spacing w:before="240" w:after="240"/>
              <w:ind w:left="1960" w:right="-868"/>
              <w:outlineLvl w:val="0"/>
              <w:rPr>
                <w:b/>
                <w:color w:val="2E3192"/>
                <w:sz w:val="16"/>
                <w:szCs w:val="16"/>
              </w:rPr>
            </w:pPr>
          </w:p>
        </w:tc>
      </w:tr>
      <w:tr w:rsidR="00923302" w:rsidRPr="001E1378" w14:paraId="0656653A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374D8" w14:textId="77777777" w:rsidR="004A02A3" w:rsidRPr="004A02A3" w:rsidRDefault="004A02A3" w:rsidP="005F76A9">
            <w:pPr>
              <w:pStyle w:val="Default"/>
              <w:autoSpaceDE/>
              <w:autoSpaceDN/>
              <w:adjustRightInd/>
              <w:spacing w:before="240" w:after="240"/>
              <w:ind w:right="-868"/>
              <w:outlineLvl w:val="0"/>
              <w:rPr>
                <w:b/>
                <w:color w:val="2E3192"/>
                <w:sz w:val="4"/>
                <w:szCs w:val="4"/>
              </w:rPr>
            </w:pPr>
          </w:p>
        </w:tc>
      </w:tr>
      <w:tr w:rsidR="00337D52" w:rsidRPr="001E1378" w14:paraId="3E7592E4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624FB" w14:textId="77777777" w:rsidR="00337D52" w:rsidRPr="00F5445F" w:rsidRDefault="00337D52" w:rsidP="005F76A9">
            <w:pPr>
              <w:pStyle w:val="Default"/>
              <w:autoSpaceDE/>
              <w:autoSpaceDN/>
              <w:adjustRightInd/>
              <w:spacing w:before="240" w:after="240"/>
              <w:ind w:right="-868"/>
              <w:outlineLvl w:val="0"/>
              <w:rPr>
                <w:bCs/>
                <w:i/>
                <w:sz w:val="20"/>
                <w:szCs w:val="20"/>
              </w:rPr>
            </w:pPr>
            <w:r>
              <w:rPr>
                <w:b/>
                <w:color w:val="2E3192"/>
              </w:rPr>
              <w:t>Grant Holder or Authorised Representative</w:t>
            </w:r>
          </w:p>
        </w:tc>
      </w:tr>
      <w:tr w:rsidR="00337D52" w:rsidRPr="001E1378" w14:paraId="1B548803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10946" w14:textId="77777777" w:rsidR="00337D52" w:rsidRPr="001E1378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D911B" w14:textId="77777777" w:rsidR="00337D52" w:rsidRPr="001E1378" w:rsidRDefault="00337D52" w:rsidP="00337D52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337D52" w:rsidRPr="001E1378" w14:paraId="43E34C0D" w14:textId="77777777" w:rsidTr="00337D5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</w:tcPr>
          <w:p w14:paraId="14F28E58" w14:textId="77777777" w:rsidR="00337D52" w:rsidRPr="001E1378" w:rsidRDefault="00337D52" w:rsidP="00337D52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I, (Full name):</w:t>
            </w: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82BD" w14:textId="77777777" w:rsidR="00337D52" w:rsidRPr="00051FFF" w:rsidRDefault="00337D52" w:rsidP="00337D52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  <w:tr w:rsidR="00337D52" w:rsidRPr="001E1378" w14:paraId="40F7A487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95BD4" w14:textId="77777777" w:rsidR="00337D52" w:rsidRPr="001E1378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483F8" w14:textId="77777777" w:rsidR="00337D52" w:rsidRPr="001E1378" w:rsidRDefault="00337D52" w:rsidP="00337D52">
            <w:pPr>
              <w:pStyle w:val="Default"/>
              <w:spacing w:before="20" w:after="20"/>
              <w:jc w:val="both"/>
              <w:rPr>
                <w:b/>
                <w:bCs/>
                <w:sz w:val="4"/>
                <w:szCs w:val="4"/>
              </w:rPr>
            </w:pPr>
          </w:p>
        </w:tc>
      </w:tr>
      <w:tr w:rsidR="00337D52" w:rsidRPr="001E1378" w14:paraId="57A410A8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9AF1" w14:textId="77777777" w:rsidR="00337D52" w:rsidRPr="001E1378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0FD5" w14:textId="77777777" w:rsidR="00337D52" w:rsidRPr="001E1378" w:rsidRDefault="00337D52" w:rsidP="00337D52">
            <w:pPr>
              <w:pStyle w:val="Default"/>
              <w:spacing w:before="20" w:after="20"/>
              <w:jc w:val="both"/>
              <w:rPr>
                <w:b/>
                <w:bCs/>
                <w:sz w:val="4"/>
                <w:szCs w:val="4"/>
              </w:rPr>
            </w:pPr>
          </w:p>
        </w:tc>
      </w:tr>
      <w:tr w:rsidR="00337D52" w:rsidRPr="001E1378" w14:paraId="0110A9A3" w14:textId="77777777" w:rsidTr="00337D52">
        <w:trPr>
          <w:trHeight w:val="93"/>
        </w:trPr>
        <w:tc>
          <w:tcPr>
            <w:tcW w:w="948" w:type="pct"/>
            <w:tcBorders>
              <w:right w:val="single" w:sz="4" w:space="0" w:color="auto"/>
            </w:tcBorders>
          </w:tcPr>
          <w:p w14:paraId="4C1FD24D" w14:textId="77777777" w:rsidR="00337D52" w:rsidRPr="001E1378" w:rsidRDefault="00337D52" w:rsidP="00337D52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Residential Address:</w:t>
            </w:r>
          </w:p>
        </w:tc>
        <w:tc>
          <w:tcPr>
            <w:tcW w:w="40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A292" w14:textId="77777777" w:rsidR="00337D52" w:rsidRPr="00051FFF" w:rsidRDefault="00337D52" w:rsidP="00337D52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  <w:tr w:rsidR="00337D52" w:rsidRPr="001E1378" w14:paraId="7D2816AE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88995" w14:textId="77777777" w:rsidR="00337D52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  <w:p w14:paraId="34D32240" w14:textId="77777777" w:rsidR="00337D52" w:rsidRPr="001E1378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5BFB4" w14:textId="77777777" w:rsidR="00337D52" w:rsidRPr="001E1378" w:rsidRDefault="00337D52" w:rsidP="00337D52">
            <w:pPr>
              <w:pStyle w:val="Default"/>
              <w:spacing w:before="20" w:after="20"/>
              <w:jc w:val="both"/>
              <w:rPr>
                <w:b/>
                <w:bCs/>
                <w:sz w:val="4"/>
                <w:szCs w:val="4"/>
              </w:rPr>
            </w:pPr>
          </w:p>
        </w:tc>
      </w:tr>
      <w:tr w:rsidR="00337D52" w:rsidRPr="001E1378" w14:paraId="3C785D42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B1D8E" w14:textId="77777777" w:rsidR="00337D52" w:rsidRPr="001E1378" w:rsidRDefault="00337D52" w:rsidP="00337D52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98C4F" w14:textId="77777777" w:rsidR="00337D52" w:rsidRPr="001E1378" w:rsidRDefault="00337D52" w:rsidP="00337D52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337D52" w:rsidRPr="002F3DF0" w14:paraId="6F1D7744" w14:textId="77777777" w:rsidTr="00337D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E8D68" w14:textId="77777777" w:rsidR="00337D52" w:rsidRPr="002F3DF0" w:rsidRDefault="00337D52" w:rsidP="00337D52">
            <w:pPr>
              <w:pStyle w:val="Default"/>
              <w:spacing w:before="20" w:after="20"/>
              <w:rPr>
                <w:bCs/>
                <w:i/>
                <w:sz w:val="4"/>
                <w:szCs w:val="4"/>
              </w:rPr>
            </w:pPr>
          </w:p>
          <w:p w14:paraId="0DA3C638" w14:textId="77777777" w:rsidR="00337D52" w:rsidRPr="002F3DF0" w:rsidRDefault="00337D52" w:rsidP="00337D52">
            <w:pPr>
              <w:pStyle w:val="Default"/>
              <w:spacing w:before="20" w:after="20"/>
              <w:rPr>
                <w:bCs/>
                <w:i/>
                <w:sz w:val="4"/>
                <w:szCs w:val="4"/>
              </w:rPr>
            </w:pPr>
          </w:p>
        </w:tc>
        <w:tc>
          <w:tcPr>
            <w:tcW w:w="4052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81A80" w14:textId="77777777" w:rsidR="00337D52" w:rsidRPr="002F3DF0" w:rsidRDefault="00337D52" w:rsidP="00337D52">
            <w:pPr>
              <w:pStyle w:val="Default"/>
              <w:spacing w:before="20" w:after="20"/>
              <w:rPr>
                <w:b/>
                <w:bCs/>
                <w:i/>
                <w:sz w:val="4"/>
                <w:szCs w:val="4"/>
              </w:rPr>
            </w:pPr>
          </w:p>
        </w:tc>
      </w:tr>
    </w:tbl>
    <w:p w14:paraId="58755294" w14:textId="77777777" w:rsidR="002F3DF0" w:rsidRP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 w:rsidRPr="002F3DF0">
        <w:rPr>
          <w:rFonts w:ascii="Arial" w:hAnsi="Arial" w:cs="Arial"/>
          <w:i/>
          <w:sz w:val="20"/>
          <w:szCs w:val="20"/>
        </w:rPr>
        <w:t>Declare that I: (delete those which are not applicable)</w:t>
      </w:r>
    </w:p>
    <w:p w14:paraId="27EDE0BE" w14:textId="77777777" w:rsidR="002F3DF0" w:rsidRP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 w:rsidRPr="002F3DF0">
        <w:rPr>
          <w:rFonts w:ascii="Arial" w:hAnsi="Arial" w:cs="Arial"/>
          <w:i/>
          <w:sz w:val="20"/>
          <w:szCs w:val="20"/>
        </w:rPr>
        <w:t>Am the person in whose name the RIGHT OF BURIAL is issue</w:t>
      </w:r>
      <w:r w:rsidR="003A1431">
        <w:rPr>
          <w:rFonts w:ascii="Arial" w:hAnsi="Arial" w:cs="Arial"/>
          <w:i/>
          <w:sz w:val="20"/>
          <w:szCs w:val="20"/>
        </w:rPr>
        <w:t>d,</w:t>
      </w:r>
    </w:p>
    <w:p w14:paraId="6BD39EDB" w14:textId="77777777" w:rsidR="002F3DF0" w:rsidRP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 w:rsidRPr="002F3DF0">
        <w:rPr>
          <w:rFonts w:ascii="Arial" w:hAnsi="Arial" w:cs="Arial"/>
          <w:i/>
          <w:sz w:val="20"/>
          <w:szCs w:val="20"/>
        </w:rPr>
        <w:t>Am the executor of the estate of the person in whose nam</w:t>
      </w:r>
      <w:r w:rsidR="003A1431">
        <w:rPr>
          <w:rFonts w:ascii="Arial" w:hAnsi="Arial" w:cs="Arial"/>
          <w:i/>
          <w:sz w:val="20"/>
          <w:szCs w:val="20"/>
        </w:rPr>
        <w:t>e the RIGHT OF BURIAL was issued,</w:t>
      </w:r>
    </w:p>
    <w:p w14:paraId="30821C7D" w14:textId="77777777" w:rsidR="002F3DF0" w:rsidRP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 w:rsidRPr="002F3DF0">
        <w:rPr>
          <w:rFonts w:ascii="Arial" w:hAnsi="Arial" w:cs="Arial"/>
          <w:i/>
          <w:sz w:val="20"/>
          <w:szCs w:val="20"/>
        </w:rPr>
        <w:t>Have the written authority of the person, or the executor of the estate of the person in whose name the RIGHT OF BURIAL was issued</w:t>
      </w:r>
      <w:r w:rsidR="005F76A9">
        <w:rPr>
          <w:rFonts w:ascii="Arial" w:hAnsi="Arial" w:cs="Arial"/>
          <w:i/>
          <w:sz w:val="20"/>
          <w:szCs w:val="20"/>
        </w:rPr>
        <w:t>,</w:t>
      </w:r>
    </w:p>
    <w:p w14:paraId="0A8BB4AA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 w:rsidRPr="002F3DF0">
        <w:rPr>
          <w:rFonts w:ascii="Arial" w:hAnsi="Arial" w:cs="Arial"/>
          <w:i/>
          <w:sz w:val="20"/>
          <w:szCs w:val="20"/>
        </w:rPr>
        <w:t>Have the authority for the use of the graves.</w:t>
      </w:r>
    </w:p>
    <w:p w14:paraId="2C9E9BA6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</w:p>
    <w:p w14:paraId="5BC60A7E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I consent to the work described in this application being carried out and declare that all the information given is correct. </w:t>
      </w:r>
    </w:p>
    <w:p w14:paraId="578D5FC9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</w:p>
    <w:p w14:paraId="65A07DF4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As owner, I acknowledge that I have a res</w:t>
      </w:r>
      <w:r w:rsidR="004C580F">
        <w:rPr>
          <w:rFonts w:ascii="Arial" w:hAnsi="Arial" w:cs="Arial"/>
          <w:i/>
          <w:sz w:val="20"/>
          <w:szCs w:val="20"/>
        </w:rPr>
        <w:t>ponsibility to maintain the monu</w:t>
      </w:r>
      <w:r>
        <w:rPr>
          <w:rFonts w:ascii="Arial" w:hAnsi="Arial" w:cs="Arial"/>
          <w:i/>
          <w:sz w:val="20"/>
          <w:szCs w:val="20"/>
        </w:rPr>
        <w:t>ment in thorough order and condition during the term of the RIGHT OF BURIAL and if I do not, the Cemetery Authority have the right to remove it and to recover the cost of doing so for me as debt payable on demand. I also acknowledge that it is my responsibility that it is my responsibility to advise any changes of address.</w:t>
      </w:r>
    </w:p>
    <w:p w14:paraId="590CF4F9" w14:textId="77777777" w:rsidR="002F3DF0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</w:p>
    <w:p w14:paraId="611ECD8C" w14:textId="77777777" w:rsidR="004C580F" w:rsidRDefault="002F3DF0" w:rsidP="002F3DF0">
      <w:pPr>
        <w:ind w:left="-70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I do agree to </w:t>
      </w:r>
      <w:r w:rsidR="004C580F">
        <w:rPr>
          <w:rFonts w:ascii="Arial" w:hAnsi="Arial" w:cs="Arial"/>
          <w:i/>
          <w:sz w:val="20"/>
          <w:szCs w:val="20"/>
        </w:rPr>
        <w:t>indemnity</w:t>
      </w:r>
      <w:r>
        <w:rPr>
          <w:rFonts w:ascii="Arial" w:hAnsi="Arial" w:cs="Arial"/>
          <w:i/>
          <w:sz w:val="20"/>
          <w:szCs w:val="20"/>
        </w:rPr>
        <w:t xml:space="preserve"> and hold harmless the Cemetery Authority against any claims, actions, liability, loss or damage or expenses arising to or against </w:t>
      </w:r>
      <w:r w:rsidR="004C580F">
        <w:rPr>
          <w:rFonts w:ascii="Arial" w:hAnsi="Arial" w:cs="Arial"/>
          <w:i/>
          <w:sz w:val="20"/>
          <w:szCs w:val="20"/>
        </w:rPr>
        <w:t xml:space="preserve">the Cemetery Authority in respect to the monument, the condition or repairs of or damage to the monument occurring at any time after the installation of the monument. </w:t>
      </w:r>
    </w:p>
    <w:p w14:paraId="75C04C92" w14:textId="77777777" w:rsidR="004C580F" w:rsidRDefault="004C580F" w:rsidP="002F3DF0">
      <w:pPr>
        <w:ind w:left="-709"/>
        <w:rPr>
          <w:rFonts w:ascii="Arial" w:hAnsi="Arial" w:cs="Arial"/>
          <w:sz w:val="20"/>
          <w:szCs w:val="20"/>
        </w:rPr>
      </w:pPr>
    </w:p>
    <w:tbl>
      <w:tblPr>
        <w:tblW w:w="3584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358"/>
        <w:gridCol w:w="3963"/>
      </w:tblGrid>
      <w:tr w:rsidR="004C580F" w:rsidRPr="001E1378" w14:paraId="1CB5C501" w14:textId="77777777" w:rsidTr="004C580F">
        <w:trPr>
          <w:trHeight w:val="93"/>
        </w:trPr>
        <w:tc>
          <w:tcPr>
            <w:tcW w:w="1865" w:type="pct"/>
            <w:tcBorders>
              <w:right w:val="single" w:sz="4" w:space="0" w:color="auto"/>
            </w:tcBorders>
            <w:vAlign w:val="center"/>
          </w:tcPr>
          <w:p w14:paraId="6D467FA3" w14:textId="77777777" w:rsidR="004C580F" w:rsidRPr="001E1378" w:rsidRDefault="004C580F" w:rsidP="004C580F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>Signature</w:t>
            </w: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8122" w14:textId="77777777" w:rsidR="004C580F" w:rsidRPr="00051FFF" w:rsidRDefault="004C580F" w:rsidP="003A1431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</w:tbl>
    <w:p w14:paraId="04536E11" w14:textId="77777777" w:rsidR="004C580F" w:rsidRPr="002F3DF0" w:rsidRDefault="004C580F" w:rsidP="004C580F">
      <w:pPr>
        <w:tabs>
          <w:tab w:val="left" w:pos="1710"/>
        </w:tabs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Grant Holder or Authorised Representative</w:t>
      </w:r>
      <w:r w:rsidR="002F3DF0">
        <w:rPr>
          <w:rFonts w:ascii="Arial" w:hAnsi="Arial" w:cs="Arial"/>
          <w:sz w:val="20"/>
          <w:szCs w:val="20"/>
        </w:rPr>
        <w:br/>
      </w:r>
    </w:p>
    <w:tbl>
      <w:tblPr>
        <w:tblW w:w="3584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358"/>
        <w:gridCol w:w="3963"/>
      </w:tblGrid>
      <w:tr w:rsidR="004C580F" w:rsidRPr="001E1378" w14:paraId="484CC285" w14:textId="77777777" w:rsidTr="003A1431">
        <w:trPr>
          <w:trHeight w:val="93"/>
        </w:trPr>
        <w:tc>
          <w:tcPr>
            <w:tcW w:w="1865" w:type="pct"/>
            <w:tcBorders>
              <w:right w:val="single" w:sz="4" w:space="0" w:color="auto"/>
            </w:tcBorders>
            <w:vAlign w:val="center"/>
          </w:tcPr>
          <w:p w14:paraId="0FB22638" w14:textId="77777777" w:rsidR="004C580F" w:rsidRPr="001E1378" w:rsidRDefault="004C580F" w:rsidP="003A143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1E1378">
              <w:rPr>
                <w:bCs/>
                <w:sz w:val="20"/>
                <w:szCs w:val="20"/>
              </w:rPr>
              <w:t>Signature</w:t>
            </w: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F3FB" w14:textId="77777777" w:rsidR="004C580F" w:rsidRPr="00051FFF" w:rsidRDefault="004C580F" w:rsidP="003A1431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</w:tbl>
    <w:p w14:paraId="43CF3618" w14:textId="77777777" w:rsidR="004C580F" w:rsidRDefault="004C580F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Witness</w:t>
      </w:r>
    </w:p>
    <w:p w14:paraId="7F5AFF05" w14:textId="77777777" w:rsidR="004C580F" w:rsidRDefault="004C580F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</w:p>
    <w:tbl>
      <w:tblPr>
        <w:tblW w:w="5754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358"/>
        <w:gridCol w:w="7790"/>
      </w:tblGrid>
      <w:tr w:rsidR="004C580F" w:rsidRPr="001E1378" w14:paraId="4DFFF6F2" w14:textId="77777777" w:rsidTr="004C580F">
        <w:trPr>
          <w:trHeight w:val="93"/>
        </w:trPr>
        <w:tc>
          <w:tcPr>
            <w:tcW w:w="1162" w:type="pct"/>
            <w:tcBorders>
              <w:right w:val="single" w:sz="4" w:space="0" w:color="auto"/>
            </w:tcBorders>
            <w:vAlign w:val="center"/>
          </w:tcPr>
          <w:p w14:paraId="60F66DE2" w14:textId="77777777" w:rsidR="004C580F" w:rsidRPr="001E1378" w:rsidRDefault="004C580F" w:rsidP="003A143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Name of Witness:</w:t>
            </w:r>
          </w:p>
        </w:tc>
        <w:tc>
          <w:tcPr>
            <w:tcW w:w="3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55BC" w14:textId="77777777" w:rsidR="004C580F" w:rsidRPr="00051FFF" w:rsidRDefault="004C580F" w:rsidP="003A1431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</w:tbl>
    <w:p w14:paraId="6FB18019" w14:textId="77777777" w:rsidR="004C580F" w:rsidRDefault="004C580F" w:rsidP="004C580F">
      <w:pPr>
        <w:tabs>
          <w:tab w:val="left" w:pos="1710"/>
        </w:tabs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78C254A" w14:textId="77777777" w:rsidR="00A43DBB" w:rsidRDefault="00A43DBB" w:rsidP="004C580F">
      <w:pPr>
        <w:tabs>
          <w:tab w:val="left" w:pos="1710"/>
        </w:tabs>
        <w:ind w:left="-709"/>
        <w:rPr>
          <w:rFonts w:ascii="Arial" w:hAnsi="Arial" w:cs="Arial"/>
          <w:sz w:val="20"/>
          <w:szCs w:val="20"/>
        </w:rPr>
      </w:pPr>
    </w:p>
    <w:p w14:paraId="267F3212" w14:textId="77777777" w:rsidR="00A43DBB" w:rsidRDefault="00A43DBB" w:rsidP="00A43DBB">
      <w:pPr>
        <w:pBdr>
          <w:top w:val="single" w:sz="4" w:space="1" w:color="auto"/>
        </w:pBdr>
        <w:tabs>
          <w:tab w:val="left" w:pos="1710"/>
        </w:tabs>
        <w:ind w:left="-709"/>
        <w:rPr>
          <w:rFonts w:ascii="Arial" w:hAnsi="Arial" w:cs="Arial"/>
          <w:i/>
          <w:sz w:val="20"/>
          <w:szCs w:val="20"/>
        </w:rPr>
      </w:pPr>
      <w:r w:rsidRPr="00A43DBB">
        <w:rPr>
          <w:rFonts w:ascii="Arial" w:hAnsi="Arial" w:cs="Arial"/>
          <w:i/>
          <w:sz w:val="20"/>
          <w:szCs w:val="20"/>
        </w:rPr>
        <w:t xml:space="preserve">This </w:t>
      </w:r>
      <w:r w:rsidR="003A1431" w:rsidRPr="00A43DBB">
        <w:rPr>
          <w:rFonts w:ascii="Arial" w:hAnsi="Arial" w:cs="Arial"/>
          <w:i/>
          <w:sz w:val="20"/>
          <w:szCs w:val="20"/>
        </w:rPr>
        <w:t>Ap</w:t>
      </w:r>
      <w:r w:rsidR="003A1431">
        <w:rPr>
          <w:rFonts w:ascii="Arial" w:hAnsi="Arial" w:cs="Arial"/>
          <w:i/>
          <w:sz w:val="20"/>
          <w:szCs w:val="20"/>
        </w:rPr>
        <w:t>plication</w:t>
      </w:r>
      <w:r>
        <w:rPr>
          <w:rFonts w:ascii="Arial" w:hAnsi="Arial" w:cs="Arial"/>
          <w:i/>
          <w:sz w:val="20"/>
          <w:szCs w:val="20"/>
        </w:rPr>
        <w:t xml:space="preserve"> is not valid until approved by Council</w:t>
      </w:r>
      <w:r w:rsidR="00051FFF">
        <w:rPr>
          <w:rFonts w:ascii="Arial" w:hAnsi="Arial" w:cs="Arial"/>
          <w:i/>
          <w:sz w:val="20"/>
          <w:szCs w:val="20"/>
        </w:rPr>
        <w:t>.</w:t>
      </w:r>
    </w:p>
    <w:p w14:paraId="78B09A21" w14:textId="77777777" w:rsidR="00A43DBB" w:rsidRDefault="00A43DBB" w:rsidP="00A43DBB">
      <w:pPr>
        <w:pBdr>
          <w:top w:val="single" w:sz="4" w:space="1" w:color="auto"/>
        </w:pBdr>
        <w:tabs>
          <w:tab w:val="left" w:pos="1710"/>
        </w:tabs>
        <w:ind w:left="-709"/>
        <w:rPr>
          <w:rFonts w:ascii="Arial" w:hAnsi="Arial" w:cs="Arial"/>
          <w:i/>
          <w:sz w:val="20"/>
          <w:szCs w:val="20"/>
        </w:rPr>
      </w:pPr>
    </w:p>
    <w:p w14:paraId="2A15C9AB" w14:textId="77777777" w:rsidR="00A43DBB" w:rsidRPr="002A05D0" w:rsidRDefault="00A43DBB" w:rsidP="00A43DBB">
      <w:pPr>
        <w:pBdr>
          <w:top w:val="single" w:sz="4" w:space="1" w:color="auto"/>
        </w:pBdr>
        <w:tabs>
          <w:tab w:val="left" w:pos="1710"/>
        </w:tabs>
        <w:ind w:left="-709"/>
        <w:rPr>
          <w:rFonts w:ascii="Arial" w:hAnsi="Arial" w:cs="Arial"/>
          <w:b/>
          <w:i/>
          <w:color w:val="1F497D" w:themeColor="text2"/>
          <w:sz w:val="20"/>
          <w:szCs w:val="20"/>
        </w:rPr>
      </w:pPr>
      <w:r w:rsidRPr="002A05D0">
        <w:rPr>
          <w:rFonts w:ascii="Arial" w:hAnsi="Arial" w:cs="Arial"/>
          <w:b/>
          <w:i/>
          <w:color w:val="1F497D" w:themeColor="text2"/>
          <w:sz w:val="20"/>
          <w:szCs w:val="20"/>
        </w:rPr>
        <w:t>Office Use Only:</w:t>
      </w:r>
    </w:p>
    <w:p w14:paraId="20E66B55" w14:textId="77777777" w:rsidR="002F3DF0" w:rsidRDefault="002F3DF0" w:rsidP="004C580F">
      <w:pPr>
        <w:tabs>
          <w:tab w:val="left" w:pos="1710"/>
        </w:tabs>
        <w:ind w:left="-709"/>
        <w:rPr>
          <w:rFonts w:ascii="Arial" w:hAnsi="Arial" w:cs="Arial"/>
          <w:sz w:val="20"/>
          <w:szCs w:val="20"/>
        </w:rPr>
      </w:pPr>
    </w:p>
    <w:tbl>
      <w:tblPr>
        <w:tblW w:w="5754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358"/>
        <w:gridCol w:w="7790"/>
      </w:tblGrid>
      <w:tr w:rsidR="00A43DBB" w:rsidRPr="001E1378" w14:paraId="5A85D147" w14:textId="77777777" w:rsidTr="003A1431">
        <w:trPr>
          <w:trHeight w:val="93"/>
        </w:trPr>
        <w:tc>
          <w:tcPr>
            <w:tcW w:w="1162" w:type="pct"/>
            <w:tcBorders>
              <w:right w:val="single" w:sz="4" w:space="0" w:color="auto"/>
            </w:tcBorders>
            <w:vAlign w:val="center"/>
          </w:tcPr>
          <w:p w14:paraId="42B056EC" w14:textId="77777777" w:rsidR="00A43DBB" w:rsidRPr="001E1378" w:rsidRDefault="00A43DBB" w:rsidP="003A1431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Authorised by:</w:t>
            </w:r>
          </w:p>
        </w:tc>
        <w:tc>
          <w:tcPr>
            <w:tcW w:w="3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7AAC" w14:textId="77777777" w:rsidR="00A43DBB" w:rsidRPr="00051FFF" w:rsidRDefault="00A43DBB" w:rsidP="003A1431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</w:rPr>
            </w:pPr>
          </w:p>
        </w:tc>
      </w:tr>
    </w:tbl>
    <w:p w14:paraId="5ABA84DC" w14:textId="77777777" w:rsidR="00A43DBB" w:rsidRDefault="00A43DBB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 w:rsidRPr="00A43DBB">
        <w:rPr>
          <w:rFonts w:ascii="Arial" w:hAnsi="Arial" w:cs="Arial"/>
          <w:sz w:val="16"/>
          <w:szCs w:val="16"/>
        </w:rPr>
        <w:t>Cemetery Officer</w:t>
      </w:r>
    </w:p>
    <w:p w14:paraId="4087C443" w14:textId="77777777" w:rsidR="00A43DBB" w:rsidRDefault="00A43DBB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</w:p>
    <w:tbl>
      <w:tblPr>
        <w:tblW w:w="2941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353"/>
        <w:gridCol w:w="2834"/>
      </w:tblGrid>
      <w:tr w:rsidR="00A43DBB" w:rsidRPr="001E1378" w14:paraId="0D172C5B" w14:textId="77777777" w:rsidTr="00A43DBB">
        <w:trPr>
          <w:trHeight w:val="93"/>
        </w:trPr>
        <w:tc>
          <w:tcPr>
            <w:tcW w:w="2268" w:type="pct"/>
            <w:tcBorders>
              <w:right w:val="single" w:sz="4" w:space="0" w:color="auto"/>
            </w:tcBorders>
          </w:tcPr>
          <w:p w14:paraId="33811E19" w14:textId="77777777" w:rsidR="00A43DBB" w:rsidRPr="001E1378" w:rsidRDefault="00A43DBB" w:rsidP="00A43DBB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Date: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842A" w14:textId="77777777" w:rsidR="00A43DBB" w:rsidRPr="001E1378" w:rsidRDefault="00A43DBB" w:rsidP="003A1431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/          </w:t>
            </w:r>
            <w:r w:rsidR="00943701">
              <w:rPr>
                <w:bCs/>
                <w:sz w:val="20"/>
                <w:szCs w:val="20"/>
              </w:rPr>
              <w:t xml:space="preserve">/ </w:t>
            </w:r>
          </w:p>
        </w:tc>
      </w:tr>
    </w:tbl>
    <w:p w14:paraId="4D0D6484" w14:textId="77777777" w:rsidR="00A43DBB" w:rsidRDefault="00A43DBB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</w:p>
    <w:tbl>
      <w:tblPr>
        <w:tblW w:w="2894" w:type="pct"/>
        <w:tblInd w:w="-709" w:type="dxa"/>
        <w:tblLayout w:type="fixed"/>
        <w:tblLook w:val="0000" w:firstRow="0" w:lastRow="0" w:firstColumn="0" w:lastColumn="0" w:noHBand="0" w:noVBand="0"/>
      </w:tblPr>
      <w:tblGrid>
        <w:gridCol w:w="2269"/>
        <w:gridCol w:w="2835"/>
      </w:tblGrid>
      <w:tr w:rsidR="005F76A9" w:rsidRPr="001E1378" w14:paraId="4A6110F1" w14:textId="77777777" w:rsidTr="005F76A9">
        <w:trPr>
          <w:trHeight w:val="93"/>
        </w:trPr>
        <w:tc>
          <w:tcPr>
            <w:tcW w:w="2223" w:type="pct"/>
            <w:tcBorders>
              <w:right w:val="single" w:sz="4" w:space="0" w:color="auto"/>
            </w:tcBorders>
          </w:tcPr>
          <w:p w14:paraId="15D60468" w14:textId="77777777" w:rsidR="005F76A9" w:rsidRPr="001E1378" w:rsidRDefault="005F76A9" w:rsidP="005F76A9">
            <w:pPr>
              <w:pStyle w:val="Default"/>
              <w:spacing w:before="100" w:after="100"/>
              <w:ind w:lef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Fee (Inc. GST):</w:t>
            </w:r>
          </w:p>
        </w:tc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C533" w14:textId="77777777" w:rsidR="005F76A9" w:rsidRPr="001E1378" w:rsidRDefault="005F76A9" w:rsidP="000D4104">
            <w:pPr>
              <w:pStyle w:val="Default"/>
              <w:tabs>
                <w:tab w:val="left" w:pos="3871"/>
              </w:tabs>
              <w:spacing w:before="100" w:after="100"/>
              <w:rPr>
                <w:bCs/>
                <w:sz w:val="20"/>
                <w:szCs w:val="20"/>
              </w:rPr>
            </w:pPr>
          </w:p>
        </w:tc>
      </w:tr>
    </w:tbl>
    <w:p w14:paraId="08D3B81C" w14:textId="77777777" w:rsidR="005F76A9" w:rsidRDefault="005F76A9" w:rsidP="004C580F">
      <w:pPr>
        <w:tabs>
          <w:tab w:val="left" w:pos="1710"/>
        </w:tabs>
        <w:ind w:left="-709"/>
        <w:rPr>
          <w:rFonts w:ascii="Arial" w:hAnsi="Arial" w:cs="Arial"/>
          <w:sz w:val="16"/>
          <w:szCs w:val="16"/>
        </w:rPr>
      </w:pPr>
    </w:p>
    <w:tbl>
      <w:tblPr>
        <w:tblW w:w="9922" w:type="dxa"/>
        <w:tblInd w:w="-851" w:type="dxa"/>
        <w:tblLook w:val="0000" w:firstRow="0" w:lastRow="0" w:firstColumn="0" w:lastColumn="0" w:noHBand="0" w:noVBand="0"/>
      </w:tblPr>
      <w:tblGrid>
        <w:gridCol w:w="2411"/>
        <w:gridCol w:w="2550"/>
        <w:gridCol w:w="2693"/>
        <w:gridCol w:w="2268"/>
      </w:tblGrid>
      <w:tr w:rsidR="002A05D0" w:rsidRPr="00271FFC" w14:paraId="4853ABAB" w14:textId="77777777" w:rsidTr="002A05D0">
        <w:trPr>
          <w:trHeight w:val="301"/>
        </w:trPr>
        <w:tc>
          <w:tcPr>
            <w:tcW w:w="2411" w:type="dxa"/>
            <w:tcBorders>
              <w:right w:val="single" w:sz="4" w:space="0" w:color="auto"/>
            </w:tcBorders>
            <w:vAlign w:val="center"/>
          </w:tcPr>
          <w:p w14:paraId="3D4AB362" w14:textId="77777777" w:rsidR="002A05D0" w:rsidRPr="00271FFC" w:rsidRDefault="002A05D0" w:rsidP="000D410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Customer Service </w:t>
            </w:r>
            <w:r>
              <w:rPr>
                <w:rFonts w:ascii="Arial" w:hAnsi="Arial" w:cs="Arial"/>
                <w:sz w:val="20"/>
                <w:szCs w:val="20"/>
              </w:rPr>
              <w:br/>
              <w:t>Request</w:t>
            </w:r>
            <w:r w:rsidRPr="00271FF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8CB1" w14:textId="77777777" w:rsidR="002A05D0" w:rsidRPr="00271FFC" w:rsidRDefault="006767FA" w:rsidP="00EB2608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CS2022/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5CB25730" w14:textId="77777777" w:rsidR="002A05D0" w:rsidRPr="00271FFC" w:rsidRDefault="002A05D0" w:rsidP="000D4104">
            <w:pPr>
              <w:spacing w:before="100" w:after="10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Requisition Number</w:t>
            </w:r>
            <w:r w:rsidRPr="00271FF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B410" w14:textId="77777777" w:rsidR="002A05D0" w:rsidRPr="00271FFC" w:rsidRDefault="002A05D0" w:rsidP="000D410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EDA180" w14:textId="77777777" w:rsidR="002A05D0" w:rsidRPr="00F21E2B" w:rsidRDefault="002A05D0" w:rsidP="00F21E2B">
      <w:pPr>
        <w:tabs>
          <w:tab w:val="left" w:pos="2936"/>
        </w:tabs>
        <w:rPr>
          <w:rFonts w:ascii="Arial" w:hAnsi="Arial" w:cs="Arial"/>
          <w:sz w:val="16"/>
          <w:szCs w:val="16"/>
        </w:rPr>
      </w:pPr>
    </w:p>
    <w:sectPr w:rsidR="002A05D0" w:rsidRPr="00F21E2B" w:rsidSect="00F21E2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286" w:bottom="899" w:left="1797" w:header="45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5E67B" w14:textId="77777777" w:rsidR="003D45BB" w:rsidRDefault="003D45BB" w:rsidP="00F22771">
      <w:r>
        <w:separator/>
      </w:r>
    </w:p>
  </w:endnote>
  <w:endnote w:type="continuationSeparator" w:id="0">
    <w:p w14:paraId="0D9D7D3F" w14:textId="77777777" w:rsidR="003D45BB" w:rsidRDefault="003D45BB" w:rsidP="00F2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AD0E" w14:textId="77777777" w:rsidR="00C17D71" w:rsidRDefault="00C17D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4316" w14:textId="77777777" w:rsidR="00C45AD4" w:rsidRPr="003A1431" w:rsidRDefault="00C45AD4" w:rsidP="003A1431">
    <w:pPr>
      <w:pStyle w:val="Footer"/>
      <w:jc w:val="center"/>
      <w:rPr>
        <w:sz w:val="16"/>
        <w:szCs w:val="16"/>
      </w:rPr>
    </w:pPr>
    <w:r w:rsidRPr="003A1431">
      <w:rPr>
        <w:sz w:val="16"/>
        <w:szCs w:val="16"/>
      </w:rPr>
      <w:fldChar w:fldCharType="begin"/>
    </w:r>
    <w:r w:rsidRPr="003A1431">
      <w:rPr>
        <w:sz w:val="16"/>
        <w:szCs w:val="16"/>
      </w:rPr>
      <w:instrText xml:space="preserve"> FILENAME \p \* MERGEFORMAT </w:instrText>
    </w:r>
    <w:r w:rsidRPr="003A1431">
      <w:rPr>
        <w:sz w:val="16"/>
        <w:szCs w:val="16"/>
      </w:rPr>
      <w:fldChar w:fldCharType="separate"/>
    </w:r>
    <w:r w:rsidR="001A6AEF">
      <w:rPr>
        <w:noProof/>
        <w:sz w:val="16"/>
        <w:szCs w:val="16"/>
      </w:rPr>
      <w:t>G:\Community Services\2. CEM DEPARTMENT\9. Cemeteries\Forms\20151210 Application for Memorial Headstone.docx</w:t>
    </w:r>
    <w:r w:rsidRPr="003A1431">
      <w:rPr>
        <w:sz w:val="16"/>
        <w:szCs w:val="16"/>
      </w:rPr>
      <w:fldChar w:fldCharType="end"/>
    </w:r>
    <w:r w:rsidRPr="003A143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BF35935" wp14:editId="41B23752">
              <wp:simplePos x="0" y="0"/>
              <wp:positionH relativeFrom="column">
                <wp:posOffset>-1071245</wp:posOffset>
              </wp:positionH>
              <wp:positionV relativeFrom="paragraph">
                <wp:posOffset>177165</wp:posOffset>
              </wp:positionV>
              <wp:extent cx="7312025" cy="342900"/>
              <wp:effectExtent l="0" t="0" r="0" b="0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2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B46E2" w14:textId="77777777" w:rsidR="00C45AD4" w:rsidRPr="00BF7DD5" w:rsidRDefault="00C45AD4" w:rsidP="00BF7DD5">
                          <w:pPr>
                            <w:jc w:val="right"/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</w:pP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F3A0E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767FA">
                            <w:rPr>
                              <w:rFonts w:ascii="Century Gothic" w:hAnsi="Century Gothic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F7DD5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BF7DD5">
                            <w:rPr>
                              <w:rStyle w:val="PageNumber"/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F7DD5">
                            <w:rPr>
                              <w:rStyle w:val="PageNumber"/>
                              <w:rFonts w:ascii="Century Gothic" w:hAnsi="Century Gothic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F7DD5">
                            <w:rPr>
                              <w:rStyle w:val="PageNumber"/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767FA">
                            <w:rPr>
                              <w:rStyle w:val="PageNumber"/>
                              <w:rFonts w:ascii="Century Gothic" w:hAnsi="Century Gothic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F7DD5">
                            <w:rPr>
                              <w:rStyle w:val="PageNumber"/>
                              <w:rFonts w:ascii="Century Gothic" w:hAnsi="Century Gothic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F359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84.35pt;margin-top:13.95pt;width:575.7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" filled="f" stroked="f">
              <v:textbox>
                <w:txbxContent>
                  <w:p w14:paraId="46BB46E2" w14:textId="77777777" w:rsidR="00C45AD4" w:rsidRPr="00BF7DD5" w:rsidRDefault="00C45AD4" w:rsidP="00BF7DD5">
                    <w:pPr>
                      <w:jc w:val="right"/>
                      <w:rPr>
                        <w:rFonts w:ascii="Century Gothic" w:hAnsi="Century Gothic"/>
                        <w:sz w:val="18"/>
                        <w:szCs w:val="18"/>
                      </w:rPr>
                    </w:pP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EF3A0E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t xml:space="preserve">Page </w:t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/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instrText xml:space="preserve"> PAGE </w:instrText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="006767FA">
                      <w:rPr>
                        <w:rFonts w:ascii="Century Gothic" w:hAnsi="Century Gothic"/>
                        <w:noProof/>
                        <w:sz w:val="18"/>
                        <w:szCs w:val="18"/>
                      </w:rPr>
                      <w:t>2</w:t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  <w:r w:rsidRPr="00BF7DD5">
                      <w:rPr>
                        <w:rFonts w:ascii="Century Gothic" w:hAnsi="Century Gothic"/>
                        <w:sz w:val="18"/>
                        <w:szCs w:val="18"/>
                      </w:rPr>
                      <w:t xml:space="preserve"> of </w:t>
                    </w:r>
                    <w:r w:rsidRPr="00BF7DD5">
                      <w:rPr>
                        <w:rStyle w:val="PageNumber"/>
                        <w:rFonts w:ascii="Century Gothic" w:hAnsi="Century Gothic"/>
                        <w:sz w:val="18"/>
                        <w:szCs w:val="18"/>
                      </w:rPr>
                      <w:fldChar w:fldCharType="begin"/>
                    </w:r>
                    <w:r w:rsidRPr="00BF7DD5">
                      <w:rPr>
                        <w:rStyle w:val="PageNumber"/>
                        <w:rFonts w:ascii="Century Gothic" w:hAnsi="Century Gothic"/>
                        <w:sz w:val="18"/>
                        <w:szCs w:val="18"/>
                      </w:rPr>
                      <w:instrText xml:space="preserve"> NUMPAGES </w:instrText>
                    </w:r>
                    <w:r w:rsidRPr="00BF7DD5">
                      <w:rPr>
                        <w:rStyle w:val="PageNumber"/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="006767FA">
                      <w:rPr>
                        <w:rStyle w:val="PageNumber"/>
                        <w:rFonts w:ascii="Century Gothic" w:hAnsi="Century Gothic"/>
                        <w:noProof/>
                        <w:sz w:val="18"/>
                        <w:szCs w:val="18"/>
                      </w:rPr>
                      <w:t>2</w:t>
                    </w:r>
                    <w:r w:rsidRPr="00BF7DD5">
                      <w:rPr>
                        <w:rStyle w:val="PageNumber"/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2E52" w14:textId="77777777" w:rsidR="00C17D71" w:rsidRDefault="00C17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4D839" w14:textId="77777777" w:rsidR="003D45BB" w:rsidRDefault="003D45BB" w:rsidP="00F22771">
      <w:r>
        <w:separator/>
      </w:r>
    </w:p>
  </w:footnote>
  <w:footnote w:type="continuationSeparator" w:id="0">
    <w:p w14:paraId="7DB47C77" w14:textId="77777777" w:rsidR="003D45BB" w:rsidRDefault="003D45BB" w:rsidP="00F22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1AD3" w14:textId="77777777" w:rsidR="00C17D71" w:rsidRDefault="00C17D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B96B" w14:textId="749CD85F" w:rsidR="00C45AD4" w:rsidRDefault="00C45AD4" w:rsidP="00CD0C6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62E3F2" wp14:editId="31CF621A">
          <wp:simplePos x="0" y="0"/>
          <wp:positionH relativeFrom="column">
            <wp:posOffset>-489088</wp:posOffset>
          </wp:positionH>
          <wp:positionV relativeFrom="paragraph">
            <wp:posOffset>-177742</wp:posOffset>
          </wp:positionV>
          <wp:extent cx="3101009" cy="793002"/>
          <wp:effectExtent l="0" t="0" r="4445" b="762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 Council horiz CMYK[1] - 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009" cy="7930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 w:rsidRPr="00CD0C6E">
      <w:rPr>
        <w:sz w:val="16"/>
        <w:szCs w:val="16"/>
      </w:rPr>
      <w:t xml:space="preserve">File </w:t>
    </w:r>
    <w:r>
      <w:rPr>
        <w:sz w:val="16"/>
        <w:szCs w:val="16"/>
      </w:rPr>
      <w:t>16.</w:t>
    </w:r>
    <w:r w:rsidR="00C17D71">
      <w:rPr>
        <w:sz w:val="16"/>
        <w:szCs w:val="16"/>
      </w:rPr>
      <w:t>5</w:t>
    </w:r>
    <w:r>
      <w:rPr>
        <w:sz w:val="16"/>
        <w:szCs w:val="16"/>
      </w:rPr>
      <w:t>.</w:t>
    </w:r>
    <w:r w:rsidR="00C17D71">
      <w:rPr>
        <w:sz w:val="16"/>
        <w:szCs w:val="16"/>
      </w:rPr>
      <w:t>31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9FDF" w14:textId="77777777" w:rsidR="00C17D71" w:rsidRDefault="00C17D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0F88"/>
    <w:multiLevelType w:val="hybridMultilevel"/>
    <w:tmpl w:val="2F7E8094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46B3D7C"/>
    <w:multiLevelType w:val="hybridMultilevel"/>
    <w:tmpl w:val="1264E4EC"/>
    <w:lvl w:ilvl="0" w:tplc="1BBEC2C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04AA16E1"/>
    <w:multiLevelType w:val="hybridMultilevel"/>
    <w:tmpl w:val="F048B14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064537DA"/>
    <w:multiLevelType w:val="hybridMultilevel"/>
    <w:tmpl w:val="C464D82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" w15:restartNumberingAfterBreak="0">
    <w:nsid w:val="0B224B5D"/>
    <w:multiLevelType w:val="hybridMultilevel"/>
    <w:tmpl w:val="D47C1F4C"/>
    <w:lvl w:ilvl="0" w:tplc="48BCAC9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D3E3DBC"/>
    <w:multiLevelType w:val="hybridMultilevel"/>
    <w:tmpl w:val="1BA85A2A"/>
    <w:lvl w:ilvl="0" w:tplc="0C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6" w15:restartNumberingAfterBreak="0">
    <w:nsid w:val="12B313D8"/>
    <w:multiLevelType w:val="hybridMultilevel"/>
    <w:tmpl w:val="15A4846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14AD65F7"/>
    <w:multiLevelType w:val="hybridMultilevel"/>
    <w:tmpl w:val="25C09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E63EA"/>
    <w:multiLevelType w:val="hybridMultilevel"/>
    <w:tmpl w:val="965E193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1A7C42D1"/>
    <w:multiLevelType w:val="hybridMultilevel"/>
    <w:tmpl w:val="2FB4970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1BB404B0"/>
    <w:multiLevelType w:val="hybridMultilevel"/>
    <w:tmpl w:val="011E553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1EB65E44"/>
    <w:multiLevelType w:val="hybridMultilevel"/>
    <w:tmpl w:val="64BC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A31F3"/>
    <w:multiLevelType w:val="hybridMultilevel"/>
    <w:tmpl w:val="FAD2DF1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5AF6598"/>
    <w:multiLevelType w:val="hybridMultilevel"/>
    <w:tmpl w:val="63A6428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2C06261E"/>
    <w:multiLevelType w:val="hybridMultilevel"/>
    <w:tmpl w:val="27B248D2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D2DA9"/>
    <w:multiLevelType w:val="hybridMultilevel"/>
    <w:tmpl w:val="F3DAACA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32F51192"/>
    <w:multiLevelType w:val="hybridMultilevel"/>
    <w:tmpl w:val="8AA69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D4F51"/>
    <w:multiLevelType w:val="hybridMultilevel"/>
    <w:tmpl w:val="41305888"/>
    <w:lvl w:ilvl="0" w:tplc="0C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8" w15:restartNumberingAfterBreak="0">
    <w:nsid w:val="415F1AFF"/>
    <w:multiLevelType w:val="hybridMultilevel"/>
    <w:tmpl w:val="B2086644"/>
    <w:lvl w:ilvl="0" w:tplc="0C0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9" w15:restartNumberingAfterBreak="0">
    <w:nsid w:val="43AD156A"/>
    <w:multiLevelType w:val="hybridMultilevel"/>
    <w:tmpl w:val="61626A26"/>
    <w:lvl w:ilvl="0" w:tplc="48BCAC9A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0" w15:restartNumberingAfterBreak="0">
    <w:nsid w:val="442508B7"/>
    <w:multiLevelType w:val="hybridMultilevel"/>
    <w:tmpl w:val="89B0C142"/>
    <w:lvl w:ilvl="0" w:tplc="B8BA65FC">
      <w:start w:val="1"/>
      <w:numFmt w:val="upperLetter"/>
      <w:pStyle w:val="Style4"/>
      <w:lvlText w:val="%1."/>
      <w:lvlJc w:val="left"/>
      <w:pPr>
        <w:ind w:left="-5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0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7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20" w:hanging="180"/>
      </w:pPr>
      <w:rPr>
        <w:rFonts w:cs="Times New Roman"/>
      </w:rPr>
    </w:lvl>
  </w:abstractNum>
  <w:abstractNum w:abstractNumId="21" w15:restartNumberingAfterBreak="0">
    <w:nsid w:val="455101F9"/>
    <w:multiLevelType w:val="hybridMultilevel"/>
    <w:tmpl w:val="9EFA54B0"/>
    <w:lvl w:ilvl="0" w:tplc="0C09000F">
      <w:start w:val="1"/>
      <w:numFmt w:val="decimal"/>
      <w:lvlText w:val="%1."/>
      <w:lvlJc w:val="left"/>
      <w:pPr>
        <w:tabs>
          <w:tab w:val="num" w:pos="-182"/>
        </w:tabs>
        <w:ind w:left="-182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538"/>
        </w:tabs>
        <w:ind w:left="538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58"/>
        </w:tabs>
        <w:ind w:left="1258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78"/>
        </w:tabs>
        <w:ind w:left="1978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698"/>
        </w:tabs>
        <w:ind w:left="2698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38"/>
        </w:tabs>
        <w:ind w:left="4138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58"/>
        </w:tabs>
        <w:ind w:left="4858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78"/>
        </w:tabs>
        <w:ind w:left="5578" w:hanging="180"/>
      </w:pPr>
    </w:lvl>
  </w:abstractNum>
  <w:abstractNum w:abstractNumId="22" w15:restartNumberingAfterBreak="0">
    <w:nsid w:val="47E305D4"/>
    <w:multiLevelType w:val="hybridMultilevel"/>
    <w:tmpl w:val="46ACB2A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B6937D8"/>
    <w:multiLevelType w:val="hybridMultilevel"/>
    <w:tmpl w:val="11F6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144F3"/>
    <w:multiLevelType w:val="hybridMultilevel"/>
    <w:tmpl w:val="D5583156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5" w15:restartNumberingAfterBreak="0">
    <w:nsid w:val="4C82577E"/>
    <w:multiLevelType w:val="hybridMultilevel"/>
    <w:tmpl w:val="96F24CE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6" w15:restartNumberingAfterBreak="0">
    <w:nsid w:val="4D656344"/>
    <w:multiLevelType w:val="hybridMultilevel"/>
    <w:tmpl w:val="D5CEB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43E2C"/>
    <w:multiLevelType w:val="hybridMultilevel"/>
    <w:tmpl w:val="C1AED858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65180D"/>
    <w:multiLevelType w:val="hybridMultilevel"/>
    <w:tmpl w:val="9F38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0126D3"/>
    <w:multiLevelType w:val="hybridMultilevel"/>
    <w:tmpl w:val="0E3ED19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5DC3027"/>
    <w:multiLevelType w:val="hybridMultilevel"/>
    <w:tmpl w:val="EA5A1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7717F"/>
    <w:multiLevelType w:val="hybridMultilevel"/>
    <w:tmpl w:val="EEACBC30"/>
    <w:lvl w:ilvl="0" w:tplc="840EAAC6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2" w15:restartNumberingAfterBreak="0">
    <w:nsid w:val="5B1205F9"/>
    <w:multiLevelType w:val="hybridMultilevel"/>
    <w:tmpl w:val="C5386B0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3" w15:restartNumberingAfterBreak="0">
    <w:nsid w:val="5E4E304C"/>
    <w:multiLevelType w:val="multilevel"/>
    <w:tmpl w:val="1DEEAB3E"/>
    <w:lvl w:ilvl="0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4" w15:restartNumberingAfterBreak="0">
    <w:nsid w:val="62DE37A3"/>
    <w:multiLevelType w:val="hybridMultilevel"/>
    <w:tmpl w:val="5F22F6E2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636D2426"/>
    <w:multiLevelType w:val="hybridMultilevel"/>
    <w:tmpl w:val="3C862F8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8A669A5"/>
    <w:multiLevelType w:val="hybridMultilevel"/>
    <w:tmpl w:val="91F291D0"/>
    <w:lvl w:ilvl="0" w:tplc="7B5E5646">
      <w:start w:val="1"/>
      <w:numFmt w:val="decimal"/>
      <w:pStyle w:val="Style2"/>
      <w:lvlText w:val="%1."/>
      <w:lvlJc w:val="left"/>
      <w:pPr>
        <w:ind w:left="-491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37" w15:restartNumberingAfterBreak="0">
    <w:nsid w:val="6BAA28C0"/>
    <w:multiLevelType w:val="hybridMultilevel"/>
    <w:tmpl w:val="1DEEAB3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8" w15:restartNumberingAfterBreak="0">
    <w:nsid w:val="6F05742A"/>
    <w:multiLevelType w:val="hybridMultilevel"/>
    <w:tmpl w:val="A01CC892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9" w15:restartNumberingAfterBreak="0">
    <w:nsid w:val="7289408D"/>
    <w:multiLevelType w:val="hybridMultilevel"/>
    <w:tmpl w:val="5196743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0" w15:restartNumberingAfterBreak="0">
    <w:nsid w:val="74275B22"/>
    <w:multiLevelType w:val="hybridMultilevel"/>
    <w:tmpl w:val="0740A6EA"/>
    <w:lvl w:ilvl="0" w:tplc="48BCAC9A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586776"/>
    <w:multiLevelType w:val="hybridMultilevel"/>
    <w:tmpl w:val="BF58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94F5F"/>
    <w:multiLevelType w:val="hybridMultilevel"/>
    <w:tmpl w:val="73F275EC"/>
    <w:lvl w:ilvl="0" w:tplc="8FB0F616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F559B6"/>
    <w:multiLevelType w:val="hybridMultilevel"/>
    <w:tmpl w:val="E02C8D76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4" w15:restartNumberingAfterBreak="0">
    <w:nsid w:val="7AF437AA"/>
    <w:multiLevelType w:val="hybridMultilevel"/>
    <w:tmpl w:val="795E9574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5" w15:restartNumberingAfterBreak="0">
    <w:nsid w:val="7B146F87"/>
    <w:multiLevelType w:val="hybridMultilevel"/>
    <w:tmpl w:val="10E0BEF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BDF614D"/>
    <w:multiLevelType w:val="hybridMultilevel"/>
    <w:tmpl w:val="99EA2C2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D393DE9"/>
    <w:multiLevelType w:val="hybridMultilevel"/>
    <w:tmpl w:val="C59A3394"/>
    <w:lvl w:ilvl="0" w:tplc="8FB0F616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 w16cid:durableId="914389504">
    <w:abstractNumId w:val="11"/>
  </w:num>
  <w:num w:numId="2" w16cid:durableId="1538615117">
    <w:abstractNumId w:val="41"/>
  </w:num>
  <w:num w:numId="3" w16cid:durableId="90516274">
    <w:abstractNumId w:val="16"/>
  </w:num>
  <w:num w:numId="4" w16cid:durableId="1526362798">
    <w:abstractNumId w:val="28"/>
  </w:num>
  <w:num w:numId="5" w16cid:durableId="760102263">
    <w:abstractNumId w:val="23"/>
  </w:num>
  <w:num w:numId="6" w16cid:durableId="310718093">
    <w:abstractNumId w:val="7"/>
  </w:num>
  <w:num w:numId="7" w16cid:durableId="133061153">
    <w:abstractNumId w:val="26"/>
  </w:num>
  <w:num w:numId="8" w16cid:durableId="610019455">
    <w:abstractNumId w:val="47"/>
  </w:num>
  <w:num w:numId="9" w16cid:durableId="863131425">
    <w:abstractNumId w:val="35"/>
  </w:num>
  <w:num w:numId="10" w16cid:durableId="767626120">
    <w:abstractNumId w:val="29"/>
  </w:num>
  <w:num w:numId="11" w16cid:durableId="637686480">
    <w:abstractNumId w:val="22"/>
  </w:num>
  <w:num w:numId="12" w16cid:durableId="101149769">
    <w:abstractNumId w:val="46"/>
  </w:num>
  <w:num w:numId="13" w16cid:durableId="496073795">
    <w:abstractNumId w:val="12"/>
  </w:num>
  <w:num w:numId="14" w16cid:durableId="493880742">
    <w:abstractNumId w:val="45"/>
  </w:num>
  <w:num w:numId="15" w16cid:durableId="681977552">
    <w:abstractNumId w:val="43"/>
  </w:num>
  <w:num w:numId="16" w16cid:durableId="623854962">
    <w:abstractNumId w:val="3"/>
  </w:num>
  <w:num w:numId="17" w16cid:durableId="449592261">
    <w:abstractNumId w:val="25"/>
  </w:num>
  <w:num w:numId="18" w16cid:durableId="555318703">
    <w:abstractNumId w:val="6"/>
  </w:num>
  <w:num w:numId="19" w16cid:durableId="1547062546">
    <w:abstractNumId w:val="15"/>
  </w:num>
  <w:num w:numId="20" w16cid:durableId="1242787755">
    <w:abstractNumId w:val="8"/>
  </w:num>
  <w:num w:numId="21" w16cid:durableId="32854195">
    <w:abstractNumId w:val="10"/>
  </w:num>
  <w:num w:numId="22" w16cid:durableId="1870022129">
    <w:abstractNumId w:val="39"/>
  </w:num>
  <w:num w:numId="23" w16cid:durableId="1881938085">
    <w:abstractNumId w:val="18"/>
  </w:num>
  <w:num w:numId="24" w16cid:durableId="1282222057">
    <w:abstractNumId w:val="9"/>
  </w:num>
  <w:num w:numId="25" w16cid:durableId="2130388064">
    <w:abstractNumId w:val="2"/>
  </w:num>
  <w:num w:numId="26" w16cid:durableId="1513566295">
    <w:abstractNumId w:val="36"/>
  </w:num>
  <w:num w:numId="27" w16cid:durableId="2116511120">
    <w:abstractNumId w:val="17"/>
  </w:num>
  <w:num w:numId="28" w16cid:durableId="1055396008">
    <w:abstractNumId w:val="31"/>
  </w:num>
  <w:num w:numId="29" w16cid:durableId="1335497492">
    <w:abstractNumId w:val="42"/>
  </w:num>
  <w:num w:numId="30" w16cid:durableId="157425834">
    <w:abstractNumId w:val="20"/>
  </w:num>
  <w:num w:numId="31" w16cid:durableId="1776510689">
    <w:abstractNumId w:val="13"/>
  </w:num>
  <w:num w:numId="32" w16cid:durableId="496114226">
    <w:abstractNumId w:val="34"/>
  </w:num>
  <w:num w:numId="33" w16cid:durableId="127475290">
    <w:abstractNumId w:val="4"/>
  </w:num>
  <w:num w:numId="34" w16cid:durableId="1059400332">
    <w:abstractNumId w:val="19"/>
  </w:num>
  <w:num w:numId="35" w16cid:durableId="1089883524">
    <w:abstractNumId w:val="40"/>
  </w:num>
  <w:num w:numId="36" w16cid:durableId="541870381">
    <w:abstractNumId w:val="32"/>
  </w:num>
  <w:num w:numId="37" w16cid:durableId="1566528358">
    <w:abstractNumId w:val="0"/>
  </w:num>
  <w:num w:numId="38" w16cid:durableId="265964801">
    <w:abstractNumId w:val="5"/>
  </w:num>
  <w:num w:numId="39" w16cid:durableId="1202597709">
    <w:abstractNumId w:val="38"/>
  </w:num>
  <w:num w:numId="40" w16cid:durableId="989401027">
    <w:abstractNumId w:val="21"/>
  </w:num>
  <w:num w:numId="41" w16cid:durableId="714159059">
    <w:abstractNumId w:val="37"/>
  </w:num>
  <w:num w:numId="42" w16cid:durableId="327637408">
    <w:abstractNumId w:val="33"/>
  </w:num>
  <w:num w:numId="43" w16cid:durableId="1913078226">
    <w:abstractNumId w:val="1"/>
  </w:num>
  <w:num w:numId="44" w16cid:durableId="1494949214">
    <w:abstractNumId w:val="44"/>
  </w:num>
  <w:num w:numId="45" w16cid:durableId="1197694856">
    <w:abstractNumId w:val="24"/>
  </w:num>
  <w:num w:numId="46" w16cid:durableId="1854421133">
    <w:abstractNumId w:val="14"/>
  </w:num>
  <w:num w:numId="47" w16cid:durableId="950631772">
    <w:abstractNumId w:val="27"/>
  </w:num>
  <w:num w:numId="48" w16cid:durableId="162276239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0C1"/>
    <w:rsid w:val="00000C0A"/>
    <w:rsid w:val="00011113"/>
    <w:rsid w:val="00013B0F"/>
    <w:rsid w:val="00022944"/>
    <w:rsid w:val="00022CA7"/>
    <w:rsid w:val="000230E2"/>
    <w:rsid w:val="00025ED2"/>
    <w:rsid w:val="00036FB9"/>
    <w:rsid w:val="000415C1"/>
    <w:rsid w:val="000443F0"/>
    <w:rsid w:val="000461AA"/>
    <w:rsid w:val="00051FFF"/>
    <w:rsid w:val="0005446F"/>
    <w:rsid w:val="0005488A"/>
    <w:rsid w:val="00060178"/>
    <w:rsid w:val="00067D0E"/>
    <w:rsid w:val="0007571E"/>
    <w:rsid w:val="000839BF"/>
    <w:rsid w:val="0009715D"/>
    <w:rsid w:val="000A223B"/>
    <w:rsid w:val="000B2253"/>
    <w:rsid w:val="000C0D6B"/>
    <w:rsid w:val="000C388B"/>
    <w:rsid w:val="000C510D"/>
    <w:rsid w:val="000C65BE"/>
    <w:rsid w:val="000D1D88"/>
    <w:rsid w:val="000D4104"/>
    <w:rsid w:val="000D4B26"/>
    <w:rsid w:val="000D5A36"/>
    <w:rsid w:val="00117A8D"/>
    <w:rsid w:val="00140CB5"/>
    <w:rsid w:val="0014632C"/>
    <w:rsid w:val="0014680D"/>
    <w:rsid w:val="00170853"/>
    <w:rsid w:val="00176E0B"/>
    <w:rsid w:val="00182A05"/>
    <w:rsid w:val="001877E7"/>
    <w:rsid w:val="00190A78"/>
    <w:rsid w:val="0019443F"/>
    <w:rsid w:val="001A56D4"/>
    <w:rsid w:val="001A6AEF"/>
    <w:rsid w:val="001C0451"/>
    <w:rsid w:val="001C7236"/>
    <w:rsid w:val="001E1378"/>
    <w:rsid w:val="001E5557"/>
    <w:rsid w:val="001F2E76"/>
    <w:rsid w:val="001F6188"/>
    <w:rsid w:val="001F688F"/>
    <w:rsid w:val="002038E9"/>
    <w:rsid w:val="00212E60"/>
    <w:rsid w:val="00232A1E"/>
    <w:rsid w:val="00240C57"/>
    <w:rsid w:val="00246BF1"/>
    <w:rsid w:val="00253110"/>
    <w:rsid w:val="00254BFA"/>
    <w:rsid w:val="00256974"/>
    <w:rsid w:val="002616BF"/>
    <w:rsid w:val="00263530"/>
    <w:rsid w:val="00266B31"/>
    <w:rsid w:val="00267FC6"/>
    <w:rsid w:val="00270BE1"/>
    <w:rsid w:val="0027131F"/>
    <w:rsid w:val="00272E9E"/>
    <w:rsid w:val="00276372"/>
    <w:rsid w:val="00277D21"/>
    <w:rsid w:val="00280248"/>
    <w:rsid w:val="0028089D"/>
    <w:rsid w:val="00291CD1"/>
    <w:rsid w:val="002A05D0"/>
    <w:rsid w:val="002A1E47"/>
    <w:rsid w:val="002C642A"/>
    <w:rsid w:val="002D1110"/>
    <w:rsid w:val="002E25EC"/>
    <w:rsid w:val="002E44C5"/>
    <w:rsid w:val="002F3DF0"/>
    <w:rsid w:val="00302306"/>
    <w:rsid w:val="00303634"/>
    <w:rsid w:val="0030723B"/>
    <w:rsid w:val="003076EE"/>
    <w:rsid w:val="003103D8"/>
    <w:rsid w:val="0031178F"/>
    <w:rsid w:val="003234BE"/>
    <w:rsid w:val="00325BE4"/>
    <w:rsid w:val="003307AF"/>
    <w:rsid w:val="003336DB"/>
    <w:rsid w:val="00335C33"/>
    <w:rsid w:val="00337D52"/>
    <w:rsid w:val="00342B3B"/>
    <w:rsid w:val="00351107"/>
    <w:rsid w:val="00351CFC"/>
    <w:rsid w:val="003554DB"/>
    <w:rsid w:val="00360824"/>
    <w:rsid w:val="00363BB1"/>
    <w:rsid w:val="00364C82"/>
    <w:rsid w:val="00366EE4"/>
    <w:rsid w:val="00367CC4"/>
    <w:rsid w:val="00371EA4"/>
    <w:rsid w:val="00383B6F"/>
    <w:rsid w:val="003863A9"/>
    <w:rsid w:val="00394078"/>
    <w:rsid w:val="003951B4"/>
    <w:rsid w:val="00395796"/>
    <w:rsid w:val="00396586"/>
    <w:rsid w:val="003A1431"/>
    <w:rsid w:val="003A45BF"/>
    <w:rsid w:val="003B6CEF"/>
    <w:rsid w:val="003C4D85"/>
    <w:rsid w:val="003D3623"/>
    <w:rsid w:val="003D45BB"/>
    <w:rsid w:val="003D6581"/>
    <w:rsid w:val="003E5C9F"/>
    <w:rsid w:val="003F11A4"/>
    <w:rsid w:val="003F3880"/>
    <w:rsid w:val="003F6B62"/>
    <w:rsid w:val="003F7FEB"/>
    <w:rsid w:val="00401A09"/>
    <w:rsid w:val="00402250"/>
    <w:rsid w:val="00402F1C"/>
    <w:rsid w:val="004124E4"/>
    <w:rsid w:val="00417188"/>
    <w:rsid w:val="00437134"/>
    <w:rsid w:val="00441476"/>
    <w:rsid w:val="004457B7"/>
    <w:rsid w:val="00446BDC"/>
    <w:rsid w:val="00451FAC"/>
    <w:rsid w:val="00462AA5"/>
    <w:rsid w:val="004640E5"/>
    <w:rsid w:val="00464138"/>
    <w:rsid w:val="004668F8"/>
    <w:rsid w:val="00466EC6"/>
    <w:rsid w:val="0047718E"/>
    <w:rsid w:val="00486838"/>
    <w:rsid w:val="0048706A"/>
    <w:rsid w:val="00491A70"/>
    <w:rsid w:val="004A02A3"/>
    <w:rsid w:val="004A51F1"/>
    <w:rsid w:val="004A588A"/>
    <w:rsid w:val="004C580F"/>
    <w:rsid w:val="004D3E4D"/>
    <w:rsid w:val="004D3F15"/>
    <w:rsid w:val="004D6BD1"/>
    <w:rsid w:val="004E0121"/>
    <w:rsid w:val="004F245B"/>
    <w:rsid w:val="00503B24"/>
    <w:rsid w:val="00514A33"/>
    <w:rsid w:val="0051737F"/>
    <w:rsid w:val="005173B1"/>
    <w:rsid w:val="0052028D"/>
    <w:rsid w:val="00525948"/>
    <w:rsid w:val="005321D3"/>
    <w:rsid w:val="0053271F"/>
    <w:rsid w:val="00535548"/>
    <w:rsid w:val="005476E2"/>
    <w:rsid w:val="005573D7"/>
    <w:rsid w:val="00560C63"/>
    <w:rsid w:val="00564BDD"/>
    <w:rsid w:val="00573815"/>
    <w:rsid w:val="005771EA"/>
    <w:rsid w:val="00584688"/>
    <w:rsid w:val="005933EC"/>
    <w:rsid w:val="005945F4"/>
    <w:rsid w:val="00597A0E"/>
    <w:rsid w:val="00597E6C"/>
    <w:rsid w:val="005A31FE"/>
    <w:rsid w:val="005B04D0"/>
    <w:rsid w:val="005B201F"/>
    <w:rsid w:val="005B4BFF"/>
    <w:rsid w:val="005B74E6"/>
    <w:rsid w:val="005C5BFA"/>
    <w:rsid w:val="005C6B7D"/>
    <w:rsid w:val="005D0DC9"/>
    <w:rsid w:val="005D1D2D"/>
    <w:rsid w:val="005D4C20"/>
    <w:rsid w:val="005D60DA"/>
    <w:rsid w:val="005D73F0"/>
    <w:rsid w:val="005E3281"/>
    <w:rsid w:val="005F66FB"/>
    <w:rsid w:val="005F76A9"/>
    <w:rsid w:val="00600018"/>
    <w:rsid w:val="00600C36"/>
    <w:rsid w:val="00603195"/>
    <w:rsid w:val="00611A3B"/>
    <w:rsid w:val="00613A6F"/>
    <w:rsid w:val="00613E7A"/>
    <w:rsid w:val="00624831"/>
    <w:rsid w:val="00625C0F"/>
    <w:rsid w:val="00647D83"/>
    <w:rsid w:val="00652749"/>
    <w:rsid w:val="00656BB7"/>
    <w:rsid w:val="006573A7"/>
    <w:rsid w:val="006631EA"/>
    <w:rsid w:val="00666FD9"/>
    <w:rsid w:val="00675CE1"/>
    <w:rsid w:val="006767FA"/>
    <w:rsid w:val="00695DA4"/>
    <w:rsid w:val="00696E40"/>
    <w:rsid w:val="0069773C"/>
    <w:rsid w:val="006A0BC2"/>
    <w:rsid w:val="006B308A"/>
    <w:rsid w:val="006C12E0"/>
    <w:rsid w:val="006D1BD6"/>
    <w:rsid w:val="006D2BF4"/>
    <w:rsid w:val="006E01A3"/>
    <w:rsid w:val="006F2EB7"/>
    <w:rsid w:val="007043B3"/>
    <w:rsid w:val="00705AD0"/>
    <w:rsid w:val="00713830"/>
    <w:rsid w:val="00720204"/>
    <w:rsid w:val="00727A97"/>
    <w:rsid w:val="00730440"/>
    <w:rsid w:val="00730D98"/>
    <w:rsid w:val="007464E3"/>
    <w:rsid w:val="00746EEA"/>
    <w:rsid w:val="00760C02"/>
    <w:rsid w:val="00765E6B"/>
    <w:rsid w:val="00766C1A"/>
    <w:rsid w:val="00771C92"/>
    <w:rsid w:val="0077769A"/>
    <w:rsid w:val="0077794B"/>
    <w:rsid w:val="00777FB7"/>
    <w:rsid w:val="00782521"/>
    <w:rsid w:val="0078380C"/>
    <w:rsid w:val="00786E10"/>
    <w:rsid w:val="0079001F"/>
    <w:rsid w:val="00790C8A"/>
    <w:rsid w:val="007970C5"/>
    <w:rsid w:val="007A4044"/>
    <w:rsid w:val="007B6434"/>
    <w:rsid w:val="007B70A0"/>
    <w:rsid w:val="007C0942"/>
    <w:rsid w:val="007C0971"/>
    <w:rsid w:val="007C6E39"/>
    <w:rsid w:val="007D123F"/>
    <w:rsid w:val="007E70E9"/>
    <w:rsid w:val="007F0223"/>
    <w:rsid w:val="007F117C"/>
    <w:rsid w:val="007F2F83"/>
    <w:rsid w:val="0080106C"/>
    <w:rsid w:val="00803CA9"/>
    <w:rsid w:val="00803DF1"/>
    <w:rsid w:val="00807DAB"/>
    <w:rsid w:val="00814903"/>
    <w:rsid w:val="008151B7"/>
    <w:rsid w:val="008215D7"/>
    <w:rsid w:val="0083293B"/>
    <w:rsid w:val="00833EC8"/>
    <w:rsid w:val="00841F77"/>
    <w:rsid w:val="00844D0A"/>
    <w:rsid w:val="00846F5A"/>
    <w:rsid w:val="0087496F"/>
    <w:rsid w:val="00890456"/>
    <w:rsid w:val="00891A66"/>
    <w:rsid w:val="008947E3"/>
    <w:rsid w:val="008A6941"/>
    <w:rsid w:val="008B287C"/>
    <w:rsid w:val="008C15F5"/>
    <w:rsid w:val="008C2AD1"/>
    <w:rsid w:val="008D0690"/>
    <w:rsid w:val="008D07B1"/>
    <w:rsid w:val="008E42E8"/>
    <w:rsid w:val="008E59C9"/>
    <w:rsid w:val="008F0800"/>
    <w:rsid w:val="008F3C98"/>
    <w:rsid w:val="008F7305"/>
    <w:rsid w:val="00910CC5"/>
    <w:rsid w:val="00911FA0"/>
    <w:rsid w:val="00923302"/>
    <w:rsid w:val="00927A07"/>
    <w:rsid w:val="00927E57"/>
    <w:rsid w:val="0093000C"/>
    <w:rsid w:val="00933B0F"/>
    <w:rsid w:val="0093725B"/>
    <w:rsid w:val="00943701"/>
    <w:rsid w:val="00944844"/>
    <w:rsid w:val="009469D4"/>
    <w:rsid w:val="00952741"/>
    <w:rsid w:val="00962BCA"/>
    <w:rsid w:val="0097004D"/>
    <w:rsid w:val="0097234E"/>
    <w:rsid w:val="00980308"/>
    <w:rsid w:val="0099270A"/>
    <w:rsid w:val="009A4DDF"/>
    <w:rsid w:val="009B13DC"/>
    <w:rsid w:val="009B6371"/>
    <w:rsid w:val="009C0B21"/>
    <w:rsid w:val="009C3DCE"/>
    <w:rsid w:val="009D024C"/>
    <w:rsid w:val="009D0770"/>
    <w:rsid w:val="009E4614"/>
    <w:rsid w:val="009E70BE"/>
    <w:rsid w:val="00A00162"/>
    <w:rsid w:val="00A106C1"/>
    <w:rsid w:val="00A10B60"/>
    <w:rsid w:val="00A15080"/>
    <w:rsid w:val="00A15944"/>
    <w:rsid w:val="00A24A87"/>
    <w:rsid w:val="00A24FD9"/>
    <w:rsid w:val="00A2655B"/>
    <w:rsid w:val="00A32953"/>
    <w:rsid w:val="00A3349B"/>
    <w:rsid w:val="00A3472F"/>
    <w:rsid w:val="00A34D48"/>
    <w:rsid w:val="00A4135D"/>
    <w:rsid w:val="00A419E1"/>
    <w:rsid w:val="00A41BFE"/>
    <w:rsid w:val="00A43DBB"/>
    <w:rsid w:val="00A4554B"/>
    <w:rsid w:val="00A4797A"/>
    <w:rsid w:val="00A50C9F"/>
    <w:rsid w:val="00A51A04"/>
    <w:rsid w:val="00A53C9F"/>
    <w:rsid w:val="00A55DFB"/>
    <w:rsid w:val="00A729C0"/>
    <w:rsid w:val="00A81322"/>
    <w:rsid w:val="00A81564"/>
    <w:rsid w:val="00A85D98"/>
    <w:rsid w:val="00A866CA"/>
    <w:rsid w:val="00A91917"/>
    <w:rsid w:val="00A926F1"/>
    <w:rsid w:val="00AA2D18"/>
    <w:rsid w:val="00AA7DAF"/>
    <w:rsid w:val="00AB2BFF"/>
    <w:rsid w:val="00AB5D51"/>
    <w:rsid w:val="00AB7FB3"/>
    <w:rsid w:val="00AD5579"/>
    <w:rsid w:val="00AE39E8"/>
    <w:rsid w:val="00AE75E4"/>
    <w:rsid w:val="00AE7788"/>
    <w:rsid w:val="00AF1E02"/>
    <w:rsid w:val="00AF1FCB"/>
    <w:rsid w:val="00B01331"/>
    <w:rsid w:val="00B02D6B"/>
    <w:rsid w:val="00B03BDD"/>
    <w:rsid w:val="00B04198"/>
    <w:rsid w:val="00B1044E"/>
    <w:rsid w:val="00B27841"/>
    <w:rsid w:val="00B3041D"/>
    <w:rsid w:val="00B31706"/>
    <w:rsid w:val="00B32632"/>
    <w:rsid w:val="00B33F22"/>
    <w:rsid w:val="00B401FD"/>
    <w:rsid w:val="00B4351A"/>
    <w:rsid w:val="00B54281"/>
    <w:rsid w:val="00B56F92"/>
    <w:rsid w:val="00B60149"/>
    <w:rsid w:val="00B626D6"/>
    <w:rsid w:val="00B72224"/>
    <w:rsid w:val="00B72B8A"/>
    <w:rsid w:val="00B738BF"/>
    <w:rsid w:val="00B7602D"/>
    <w:rsid w:val="00B76D86"/>
    <w:rsid w:val="00B90203"/>
    <w:rsid w:val="00B904EE"/>
    <w:rsid w:val="00B90C74"/>
    <w:rsid w:val="00B94013"/>
    <w:rsid w:val="00BA34C4"/>
    <w:rsid w:val="00BB3720"/>
    <w:rsid w:val="00BB659E"/>
    <w:rsid w:val="00BB7FB4"/>
    <w:rsid w:val="00BC0B85"/>
    <w:rsid w:val="00BC5C5C"/>
    <w:rsid w:val="00BE5015"/>
    <w:rsid w:val="00BE74B8"/>
    <w:rsid w:val="00BF2153"/>
    <w:rsid w:val="00BF2882"/>
    <w:rsid w:val="00BF7A1D"/>
    <w:rsid w:val="00BF7DD5"/>
    <w:rsid w:val="00C05D6F"/>
    <w:rsid w:val="00C0714E"/>
    <w:rsid w:val="00C12CA9"/>
    <w:rsid w:val="00C17D71"/>
    <w:rsid w:val="00C200C1"/>
    <w:rsid w:val="00C21674"/>
    <w:rsid w:val="00C223C4"/>
    <w:rsid w:val="00C277E7"/>
    <w:rsid w:val="00C30E46"/>
    <w:rsid w:val="00C45AD4"/>
    <w:rsid w:val="00C51CD4"/>
    <w:rsid w:val="00C71A3E"/>
    <w:rsid w:val="00C72145"/>
    <w:rsid w:val="00C8270E"/>
    <w:rsid w:val="00C864DA"/>
    <w:rsid w:val="00CA0CCD"/>
    <w:rsid w:val="00CB02C1"/>
    <w:rsid w:val="00CB689B"/>
    <w:rsid w:val="00CC389B"/>
    <w:rsid w:val="00CC67DF"/>
    <w:rsid w:val="00CC780E"/>
    <w:rsid w:val="00CD0C6E"/>
    <w:rsid w:val="00CD279B"/>
    <w:rsid w:val="00CE0588"/>
    <w:rsid w:val="00CF11E5"/>
    <w:rsid w:val="00CF2920"/>
    <w:rsid w:val="00CF3233"/>
    <w:rsid w:val="00D01BF1"/>
    <w:rsid w:val="00D01F51"/>
    <w:rsid w:val="00D05604"/>
    <w:rsid w:val="00D15002"/>
    <w:rsid w:val="00D2526D"/>
    <w:rsid w:val="00D25D18"/>
    <w:rsid w:val="00D32EB6"/>
    <w:rsid w:val="00D467B0"/>
    <w:rsid w:val="00D5486F"/>
    <w:rsid w:val="00D56359"/>
    <w:rsid w:val="00D57826"/>
    <w:rsid w:val="00D606D4"/>
    <w:rsid w:val="00D66D49"/>
    <w:rsid w:val="00D74257"/>
    <w:rsid w:val="00D76128"/>
    <w:rsid w:val="00D81F64"/>
    <w:rsid w:val="00D9209F"/>
    <w:rsid w:val="00D964D0"/>
    <w:rsid w:val="00DA416E"/>
    <w:rsid w:val="00DB03B6"/>
    <w:rsid w:val="00DB1D5E"/>
    <w:rsid w:val="00DB5991"/>
    <w:rsid w:val="00DC0876"/>
    <w:rsid w:val="00DD06C2"/>
    <w:rsid w:val="00DE3888"/>
    <w:rsid w:val="00DE400C"/>
    <w:rsid w:val="00DF25E6"/>
    <w:rsid w:val="00DF5B64"/>
    <w:rsid w:val="00E0035E"/>
    <w:rsid w:val="00E0656B"/>
    <w:rsid w:val="00E112D5"/>
    <w:rsid w:val="00E14CB4"/>
    <w:rsid w:val="00E158AC"/>
    <w:rsid w:val="00E24170"/>
    <w:rsid w:val="00E2647D"/>
    <w:rsid w:val="00E3270C"/>
    <w:rsid w:val="00E4362B"/>
    <w:rsid w:val="00E50FBD"/>
    <w:rsid w:val="00E60906"/>
    <w:rsid w:val="00E66F15"/>
    <w:rsid w:val="00E70FDC"/>
    <w:rsid w:val="00E75971"/>
    <w:rsid w:val="00E75E16"/>
    <w:rsid w:val="00E8644F"/>
    <w:rsid w:val="00E9146F"/>
    <w:rsid w:val="00E9731A"/>
    <w:rsid w:val="00EB2608"/>
    <w:rsid w:val="00EB564C"/>
    <w:rsid w:val="00EC0CCF"/>
    <w:rsid w:val="00EC2B67"/>
    <w:rsid w:val="00EC7238"/>
    <w:rsid w:val="00EE4DC6"/>
    <w:rsid w:val="00EE7F90"/>
    <w:rsid w:val="00EF1B42"/>
    <w:rsid w:val="00EF28CE"/>
    <w:rsid w:val="00EF3A0E"/>
    <w:rsid w:val="00EF682D"/>
    <w:rsid w:val="00F0117A"/>
    <w:rsid w:val="00F012F8"/>
    <w:rsid w:val="00F01608"/>
    <w:rsid w:val="00F02817"/>
    <w:rsid w:val="00F14C1B"/>
    <w:rsid w:val="00F21E2B"/>
    <w:rsid w:val="00F21E87"/>
    <w:rsid w:val="00F22771"/>
    <w:rsid w:val="00F26388"/>
    <w:rsid w:val="00F26973"/>
    <w:rsid w:val="00F341E2"/>
    <w:rsid w:val="00F45AED"/>
    <w:rsid w:val="00F52ABA"/>
    <w:rsid w:val="00F5445F"/>
    <w:rsid w:val="00F56909"/>
    <w:rsid w:val="00F608E7"/>
    <w:rsid w:val="00F631DC"/>
    <w:rsid w:val="00F63FC9"/>
    <w:rsid w:val="00F640F0"/>
    <w:rsid w:val="00F704AD"/>
    <w:rsid w:val="00F76A24"/>
    <w:rsid w:val="00F84B31"/>
    <w:rsid w:val="00F95123"/>
    <w:rsid w:val="00FA141C"/>
    <w:rsid w:val="00FB1FD5"/>
    <w:rsid w:val="00FB2A22"/>
    <w:rsid w:val="00FB7BE5"/>
    <w:rsid w:val="00FC10B5"/>
    <w:rsid w:val="00FC7D96"/>
    <w:rsid w:val="00FD05B2"/>
    <w:rsid w:val="00FD6C6E"/>
    <w:rsid w:val="00FE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B25D7"/>
  <w15:docId w15:val="{1BF77E28-8BFE-425F-BB20-DC9C97D6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714E"/>
    <w:rPr>
      <w:rFonts w:ascii="Arial Narrow" w:hAnsi="Arial Narrow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C30E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72B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72B8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C30E4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semiHidden/>
    <w:locked/>
    <w:rsid w:val="00B72B8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B72B8A"/>
    <w:rPr>
      <w:rFonts w:ascii="Cambria" w:hAnsi="Cambria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rsid w:val="00BC0B8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rsid w:val="00BC0B8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customStyle="1" w:styleId="1">
    <w:name w:val="1"/>
    <w:basedOn w:val="Normal"/>
    <w:rsid w:val="00F704AD"/>
    <w:pPr>
      <w:ind w:left="-900" w:right="-868"/>
    </w:pPr>
    <w:rPr>
      <w:rFonts w:ascii="Century Gothic" w:hAnsi="Century Gothic"/>
      <w:b/>
      <w:sz w:val="28"/>
      <w:szCs w:val="28"/>
    </w:rPr>
  </w:style>
  <w:style w:type="character" w:styleId="Hyperlink">
    <w:name w:val="Hyperlink"/>
    <w:rsid w:val="00417188"/>
    <w:rPr>
      <w:rFonts w:cs="Times New Roman"/>
      <w:color w:val="0000FF"/>
      <w:u w:val="single"/>
    </w:rPr>
  </w:style>
  <w:style w:type="paragraph" w:customStyle="1" w:styleId="dk">
    <w:name w:val="dk"/>
    <w:basedOn w:val="Normal"/>
    <w:link w:val="dkChar"/>
    <w:rsid w:val="00417188"/>
    <w:pPr>
      <w:pBdr>
        <w:bottom w:val="single" w:sz="4" w:space="1" w:color="auto"/>
      </w:pBdr>
    </w:pPr>
    <w:rPr>
      <w:rFonts w:ascii="Calibri" w:hAnsi="Calibri"/>
      <w:b/>
      <w:sz w:val="28"/>
      <w:szCs w:val="28"/>
      <w:lang w:eastAsia="en-US"/>
    </w:rPr>
  </w:style>
  <w:style w:type="character" w:customStyle="1" w:styleId="dkChar">
    <w:name w:val="dk Char"/>
    <w:link w:val="dk"/>
    <w:locked/>
    <w:rsid w:val="00417188"/>
    <w:rPr>
      <w:rFonts w:ascii="Calibri" w:hAnsi="Calibri" w:cs="Times New Roman"/>
      <w:b/>
      <w:sz w:val="28"/>
      <w:szCs w:val="28"/>
      <w:lang w:val="en-AU" w:eastAsia="en-US" w:bidi="ar-SA"/>
    </w:rPr>
  </w:style>
  <w:style w:type="table" w:styleId="TableGrid">
    <w:name w:val="Table Grid"/>
    <w:basedOn w:val="TableNormal"/>
    <w:rsid w:val="00240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D6581"/>
    <w:pPr>
      <w:ind w:left="720"/>
      <w:contextualSpacing/>
    </w:pPr>
  </w:style>
  <w:style w:type="paragraph" w:styleId="TOCHeading">
    <w:name w:val="TOC Heading"/>
    <w:basedOn w:val="Heading1"/>
    <w:next w:val="Normal"/>
    <w:qFormat/>
    <w:rsid w:val="00C30E46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rsid w:val="00B72B8A"/>
    <w:pPr>
      <w:tabs>
        <w:tab w:val="right" w:leader="dot" w:pos="8302"/>
      </w:tabs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rsid w:val="00C30E46"/>
    <w:pPr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rsid w:val="00C30E46"/>
    <w:pPr>
      <w:spacing w:after="100" w:line="276" w:lineRule="auto"/>
      <w:ind w:left="440"/>
    </w:pPr>
    <w:rPr>
      <w:rFonts w:ascii="Calibri" w:hAnsi="Calibri"/>
      <w:sz w:val="22"/>
      <w:szCs w:val="22"/>
      <w:lang w:val="en-US" w:eastAsia="ja-JP"/>
    </w:rPr>
  </w:style>
  <w:style w:type="paragraph" w:styleId="BalloonText">
    <w:name w:val="Balloon Text"/>
    <w:basedOn w:val="Normal"/>
    <w:link w:val="BalloonTextChar"/>
    <w:rsid w:val="00C3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C30E4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link w:val="Style1Char"/>
    <w:rsid w:val="00C30E46"/>
    <w:pPr>
      <w:ind w:left="-900" w:right="-868"/>
    </w:pPr>
    <w:rPr>
      <w:rFonts w:ascii="Century Gothic" w:hAnsi="Century Gothic"/>
      <w:b/>
      <w:color w:val="4F81BD"/>
      <w:sz w:val="28"/>
    </w:rPr>
  </w:style>
  <w:style w:type="paragraph" w:customStyle="1" w:styleId="Style2">
    <w:name w:val="Style2"/>
    <w:basedOn w:val="ListParagraph"/>
    <w:link w:val="Style2Char"/>
    <w:rsid w:val="00C30E46"/>
    <w:pPr>
      <w:numPr>
        <w:numId w:val="26"/>
      </w:numPr>
    </w:pPr>
    <w:rPr>
      <w:rFonts w:ascii="Century Gothic" w:hAnsi="Century Gothic"/>
      <w:b/>
      <w:color w:val="4F81BD"/>
      <w:sz w:val="28"/>
    </w:rPr>
  </w:style>
  <w:style w:type="character" w:customStyle="1" w:styleId="Style1Char">
    <w:name w:val="Style1 Char"/>
    <w:link w:val="Style1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3">
    <w:name w:val="Style3"/>
    <w:basedOn w:val="Normal"/>
    <w:link w:val="Style3Char"/>
    <w:rsid w:val="00C30E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900" w:right="-868"/>
      <w:jc w:val="center"/>
    </w:pPr>
    <w:rPr>
      <w:rFonts w:ascii="Century Gothic" w:hAnsi="Century Gothic"/>
      <w:b/>
      <w:sz w:val="40"/>
      <w:szCs w:val="40"/>
    </w:rPr>
  </w:style>
  <w:style w:type="character" w:customStyle="1" w:styleId="ListParagraphChar">
    <w:name w:val="List Paragraph Char"/>
    <w:link w:val="ListParagraph"/>
    <w:locked/>
    <w:rsid w:val="00C30E46"/>
    <w:rPr>
      <w:rFonts w:ascii="Arial Narrow" w:hAnsi="Arial Narrow" w:cs="Times New Roman"/>
      <w:sz w:val="24"/>
      <w:szCs w:val="24"/>
    </w:rPr>
  </w:style>
  <w:style w:type="character" w:customStyle="1" w:styleId="Style2Char">
    <w:name w:val="Style2 Char"/>
    <w:link w:val="Style2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4">
    <w:name w:val="Style4"/>
    <w:basedOn w:val="ListParagraph"/>
    <w:link w:val="Style4Char"/>
    <w:rsid w:val="00C30E46"/>
    <w:pPr>
      <w:numPr>
        <w:numId w:val="30"/>
      </w:numPr>
      <w:ind w:right="-868"/>
    </w:pPr>
    <w:rPr>
      <w:rFonts w:ascii="Century Gothic" w:hAnsi="Century Gothic"/>
      <w:b/>
      <w:color w:val="4F81BD"/>
      <w:sz w:val="28"/>
    </w:rPr>
  </w:style>
  <w:style w:type="character" w:customStyle="1" w:styleId="Style3Char">
    <w:name w:val="Style3 Char"/>
    <w:link w:val="Style3"/>
    <w:locked/>
    <w:rsid w:val="00C30E46"/>
    <w:rPr>
      <w:rFonts w:ascii="Century Gothic" w:hAnsi="Century Gothic" w:cs="Times New Roman"/>
      <w:b/>
      <w:sz w:val="40"/>
      <w:szCs w:val="40"/>
    </w:rPr>
  </w:style>
  <w:style w:type="character" w:customStyle="1" w:styleId="Style4Char">
    <w:name w:val="Style4 Char"/>
    <w:link w:val="Style4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Default">
    <w:name w:val="Default"/>
    <w:rsid w:val="00E436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  <w:style w:type="character" w:styleId="Strong">
    <w:name w:val="Strong"/>
    <w:qFormat/>
    <w:locked/>
    <w:rsid w:val="001F688F"/>
    <w:rPr>
      <w:rFonts w:cs="Times New Roman"/>
      <w:b/>
      <w:bCs/>
    </w:rPr>
  </w:style>
  <w:style w:type="paragraph" w:styleId="DocumentMap">
    <w:name w:val="Document Map"/>
    <w:basedOn w:val="Normal"/>
    <w:link w:val="DocumentMapChar"/>
    <w:semiHidden/>
    <w:rsid w:val="005D0D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7043B3"/>
    <w:rPr>
      <w:rFonts w:cs="Times New Roman"/>
      <w:sz w:val="2"/>
      <w:lang w:val="en-AU" w:eastAsia="en-AU"/>
    </w:rPr>
  </w:style>
  <w:style w:type="character" w:styleId="PageNumber">
    <w:name w:val="page number"/>
    <w:basedOn w:val="DefaultParagraphFont"/>
    <w:rsid w:val="00366EE4"/>
  </w:style>
  <w:style w:type="character" w:styleId="PlaceholderText">
    <w:name w:val="Placeholder Text"/>
    <w:uiPriority w:val="99"/>
    <w:semiHidden/>
    <w:rsid w:val="001C04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icouncil@kicouncil.s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rrenk.KICOUNCIL\Local%20Settings\Temporary%20Internet%20Files\Content.MSO\7590727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099BED460D4392BA769D2092F24F" ma:contentTypeVersion="11" ma:contentTypeDescription="Create a new document." ma:contentTypeScope="" ma:versionID="283414ca82958c0b3d47eea633603e6f">
  <xsd:schema xmlns:xsd="http://www.w3.org/2001/XMLSchema" xmlns:xs="http://www.w3.org/2001/XMLSchema" xmlns:p="http://schemas.microsoft.com/office/2006/metadata/properties" xmlns:ns2="8fc9312a-f035-4cca-b214-410e198003ae" xmlns:ns3="b88c7c04-5963-40bb-9c61-4fba75491d5e" targetNamespace="http://schemas.microsoft.com/office/2006/metadata/properties" ma:root="true" ma:fieldsID="f8cb1fbaa460a1935b180662a2c2f4c1" ns2:_="" ns3:_="">
    <xsd:import namespace="8fc9312a-f035-4cca-b214-410e198003ae"/>
    <xsd:import namespace="b88c7c04-5963-40bb-9c61-4fba75491d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312a-f035-4cca-b214-410e198003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33a4a6e-8f53-4b93-a450-1d3d0f597057}" ma:internalName="TaxCatchAll" ma:showField="CatchAllData" ma:web="8fc9312a-f035-4cca-b214-410e19800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c7c04-5963-40bb-9c61-4fba7549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5f0c57b-b60d-41a9-950e-2508c81c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9312a-f035-4cca-b214-410e198003ae" xsi:nil="true"/>
    <lcf76f155ced4ddcb4097134ff3c332f xmlns="b88c7c04-5963-40bb-9c61-4fba75491d5e">
      <Terms xmlns="http://schemas.microsoft.com/office/infopath/2007/PartnerControls"/>
    </lcf76f155ced4ddcb4097134ff3c332f>
    <_dlc_DocId xmlns="8fc9312a-f035-4cca-b214-410e198003ae">HUWECYJ2PU63-1932835168-193</_dlc_DocId>
    <_dlc_DocIdUrl xmlns="8fc9312a-f035-4cca-b214-410e198003ae">
      <Url>https://kicouncil.sharepoint.com/sites/Custcare/_layouts/15/DocIdRedir.aspx?ID=HUWECYJ2PU63-1932835168-193</Url>
      <Description>HUWECYJ2PU63-1932835168-193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179D-38DD-42B2-8178-7B91527EE1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1E797-0D54-40EE-977F-E47ADA7B523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E09AF56-4442-4B14-9A35-2ED19F9D1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9312a-f035-4cca-b214-410e198003ae"/>
    <ds:schemaRef ds:uri="b88c7c04-5963-40bb-9c61-4fba75491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30F6EC-5A01-45CD-8704-9B771BF09501}">
  <ds:schemaRefs>
    <ds:schemaRef ds:uri="http://schemas.microsoft.com/office/2006/metadata/properties"/>
    <ds:schemaRef ds:uri="http://schemas.microsoft.com/office/infopath/2007/PartnerControls"/>
    <ds:schemaRef ds:uri="8fc9312a-f035-4cca-b214-410e198003ae"/>
    <ds:schemaRef ds:uri="b88c7c04-5963-40bb-9c61-4fba75491d5e"/>
  </ds:schemaRefs>
</ds:datastoreItem>
</file>

<file path=customXml/itemProps5.xml><?xml version="1.0" encoding="utf-8"?>
<ds:datastoreItem xmlns:ds="http://schemas.openxmlformats.org/officeDocument/2006/customXml" ds:itemID="{F9FD8ADC-4EFC-42AA-A909-37745052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7590727F</Template>
  <TotalTime>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Kangaroo Island Council</vt:lpstr>
    </vt:vector>
  </TitlesOfParts>
  <Company>Kangaroo Island Council</Company>
  <LinksUpToDate>false</LinksUpToDate>
  <CharactersWithSpaces>2893</CharactersWithSpaces>
  <SharedDoc>false</SharedDoc>
  <HLinks>
    <vt:vector size="6" baseType="variant">
      <vt:variant>
        <vt:i4>720949</vt:i4>
      </vt:variant>
      <vt:variant>
        <vt:i4>0</vt:i4>
      </vt:variant>
      <vt:variant>
        <vt:i4>0</vt:i4>
      </vt:variant>
      <vt:variant>
        <vt:i4>5</vt:i4>
      </vt:variant>
      <vt:variant>
        <vt:lpwstr>mailto:kicouncil@kicouncil.sa.gov.au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Kangaroo Island Council</dc:title>
  <dc:creator>Darren Keenan</dc:creator>
  <cp:lastModifiedBy>Deepa Olsen</cp:lastModifiedBy>
  <cp:revision>2</cp:revision>
  <cp:lastPrinted>2019-07-17T06:37:00Z</cp:lastPrinted>
  <dcterms:created xsi:type="dcterms:W3CDTF">2026-09-15T01:02:00Z</dcterms:created>
  <dcterms:modified xsi:type="dcterms:W3CDTF">2026-09-15T01:02:00Z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0x010100C3EB099BED460D4392BA769D2092F24F</vt:lpwstr>
  </property>
  <property fmtid="{D5CDD505-2E9C-101B-9397-08002B2CF9AE}" pid="4" name="_dlc_DocIdItemGuid">
    <vt:lpwstr>dea30f11-0e84-4924-8410-570931320aad</vt:lpwstr>
  </property>
  <property fmtid="{D5CDD505-2E9C-101B-9397-08002B2CF9AE}" pid="5" name="MediaServiceImageTags">
    <vt:lpwstr/>
  </property>
</Properties>
</file>