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28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616"/>
        <w:gridCol w:w="67"/>
        <w:gridCol w:w="2567"/>
        <w:gridCol w:w="56"/>
        <w:gridCol w:w="6"/>
        <w:gridCol w:w="2490"/>
        <w:gridCol w:w="63"/>
        <w:gridCol w:w="38"/>
        <w:gridCol w:w="33"/>
        <w:gridCol w:w="2525"/>
      </w:tblGrid>
      <w:tr w:rsidR="0003606D" w:rsidRPr="0003606D" w14:paraId="03FE0A93" w14:textId="77777777" w:rsidTr="003830F0">
        <w:trPr>
          <w:trHeight w:val="93"/>
        </w:trPr>
        <w:tc>
          <w:tcPr>
            <w:tcW w:w="5000" w:type="pct"/>
            <w:gridSpan w:val="10"/>
            <w:vAlign w:val="center"/>
          </w:tcPr>
          <w:p w14:paraId="5D82F501" w14:textId="1DEB5B1A" w:rsidR="0003606D" w:rsidRPr="0003606D" w:rsidRDefault="0003606D" w:rsidP="00ED3258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 w:right="-23"/>
              <w:jc w:val="left"/>
              <w:outlineLvl w:val="0"/>
              <w:rPr>
                <w:rFonts w:ascii="Arial" w:hAnsi="Arial" w:cs="Arial"/>
                <w:color w:val="2E3192"/>
                <w:sz w:val="44"/>
                <w:szCs w:val="44"/>
              </w:rPr>
            </w:pP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t xml:space="preserve">Annual </w:t>
            </w:r>
            <w:r w:rsidR="00ED3258">
              <w:rPr>
                <w:rFonts w:ascii="Arial" w:hAnsi="Arial" w:cs="Arial"/>
                <w:color w:val="2E3192"/>
                <w:sz w:val="44"/>
                <w:szCs w:val="44"/>
              </w:rPr>
              <w:t xml:space="preserve">Eco-Tourism </w:t>
            </w: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t xml:space="preserve">Vessel </w:t>
            </w:r>
            <w:r w:rsidR="00F556A6">
              <w:rPr>
                <w:rFonts w:ascii="Arial" w:hAnsi="Arial" w:cs="Arial"/>
                <w:color w:val="2E3192"/>
                <w:sz w:val="44"/>
                <w:szCs w:val="44"/>
              </w:rPr>
              <w:t>Launch Pe</w:t>
            </w: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t>rmit</w:t>
            </w:r>
            <w:r w:rsidR="00457ABE">
              <w:rPr>
                <w:rFonts w:ascii="Arial" w:hAnsi="Arial" w:cs="Arial"/>
                <w:color w:val="2E3192"/>
                <w:sz w:val="44"/>
                <w:szCs w:val="44"/>
              </w:rPr>
              <w:t xml:space="preserve"> </w:t>
            </w: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br/>
            </w:r>
          </w:p>
        </w:tc>
      </w:tr>
      <w:tr w:rsidR="0003606D" w:rsidRPr="0003606D" w14:paraId="72385F46" w14:textId="77777777" w:rsidTr="003830F0">
        <w:trPr>
          <w:trHeight w:val="93"/>
        </w:trPr>
        <w:tc>
          <w:tcPr>
            <w:tcW w:w="5000" w:type="pct"/>
            <w:gridSpan w:val="10"/>
            <w:shd w:val="clear" w:color="auto" w:fill="FFFFFF"/>
            <w:vAlign w:val="center"/>
          </w:tcPr>
          <w:p w14:paraId="43E84966" w14:textId="77777777" w:rsidR="0003606D" w:rsidRPr="0003606D" w:rsidRDefault="0003606D" w:rsidP="0003606D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03606D">
              <w:rPr>
                <w:rFonts w:ascii="Arial" w:hAnsi="Arial" w:cs="Arial"/>
                <w:sz w:val="16"/>
                <w:szCs w:val="16"/>
              </w:rPr>
              <w:t>Please return completed application form to:</w:t>
            </w:r>
          </w:p>
          <w:p w14:paraId="41549709" w14:textId="77777777" w:rsidR="0003606D" w:rsidRDefault="0003606D" w:rsidP="0003606D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03606D">
              <w:rPr>
                <w:rFonts w:ascii="Arial" w:hAnsi="Arial" w:cs="Arial"/>
                <w:sz w:val="16"/>
                <w:szCs w:val="16"/>
              </w:rPr>
              <w:t>In Person: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 xml:space="preserve">Kangaroo Island Council, </w:t>
            </w:r>
            <w:r w:rsidR="0075275C">
              <w:rPr>
                <w:rFonts w:ascii="Arial" w:hAnsi="Arial" w:cs="Arial"/>
                <w:sz w:val="16"/>
                <w:szCs w:val="16"/>
              </w:rPr>
              <w:t>43 Dauncey Street, Kingscote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>Penneshaw Community Business Centre, 99 Middle Terrace, Penneshaw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  <w:t>By Post: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>PO Box 121, Kingscote SA 5223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  <w:t>Fax: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>08 8553 2885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  <w:t>Email: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hyperlink r:id="rId12" w:history="1">
              <w:r w:rsidRPr="0003606D">
                <w:rPr>
                  <w:rFonts w:ascii="Arial" w:hAnsi="Arial" w:cs="Arial"/>
                  <w:sz w:val="16"/>
                  <w:szCs w:val="16"/>
                </w:rPr>
                <w:t>kicouncil@kicouncil.sa.gov.au</w:t>
              </w:r>
            </w:hyperlink>
            <w:r w:rsidRPr="0003606D">
              <w:rPr>
                <w:rFonts w:ascii="Arial" w:hAnsi="Arial" w:cs="Arial"/>
                <w:sz w:val="16"/>
                <w:szCs w:val="16"/>
              </w:rPr>
              <w:br/>
              <w:t>Website: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hyperlink r:id="rId13" w:history="1">
              <w:r w:rsidR="00DB6F3C" w:rsidRPr="00451813">
                <w:rPr>
                  <w:rStyle w:val="Hyperlink"/>
                  <w:rFonts w:ascii="Arial" w:hAnsi="Arial" w:cs="Arial"/>
                  <w:sz w:val="16"/>
                  <w:szCs w:val="16"/>
                </w:rPr>
                <w:t>www.kangarooisland.sa.gov.au/boating</w:t>
              </w:r>
            </w:hyperlink>
          </w:p>
          <w:p w14:paraId="65330AF6" w14:textId="77777777" w:rsidR="00DB6F3C" w:rsidRPr="00DB6F3C" w:rsidRDefault="00DB6F3C" w:rsidP="00DB6F3C">
            <w:pPr>
              <w:tabs>
                <w:tab w:val="left" w:pos="10382"/>
              </w:tabs>
              <w:spacing w:before="240" w:after="240"/>
              <w:ind w:right="3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06D" w:rsidRPr="0003606D" w14:paraId="24CFA202" w14:textId="77777777" w:rsidTr="00671ECC">
        <w:trPr>
          <w:trHeight w:val="58"/>
        </w:trPr>
        <w:tc>
          <w:tcPr>
            <w:tcW w:w="5000" w:type="pct"/>
            <w:gridSpan w:val="10"/>
            <w:vAlign w:val="center"/>
          </w:tcPr>
          <w:p w14:paraId="77ABED73" w14:textId="77777777" w:rsidR="005A0B60" w:rsidRDefault="005A0B60" w:rsidP="0003606D">
            <w:pPr>
              <w:spacing w:before="100" w:after="100"/>
              <w:rPr>
                <w:rFonts w:ascii="Arial" w:hAnsi="Arial" w:cs="Arial"/>
                <w:b/>
                <w:color w:val="2E3192"/>
                <w:sz w:val="20"/>
                <w:szCs w:val="20"/>
              </w:rPr>
            </w:pPr>
          </w:p>
          <w:p w14:paraId="19C139B5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color w:val="2E3192"/>
                <w:sz w:val="20"/>
                <w:szCs w:val="20"/>
              </w:rPr>
            </w:pPr>
            <w:r w:rsidRPr="002741EA">
              <w:rPr>
                <w:rFonts w:ascii="Arial" w:hAnsi="Arial" w:cs="Arial"/>
                <w:b/>
                <w:color w:val="2E3192"/>
              </w:rPr>
              <w:t>Applicants Details:</w:t>
            </w:r>
          </w:p>
        </w:tc>
      </w:tr>
      <w:tr w:rsidR="0003606D" w:rsidRPr="0003606D" w14:paraId="6DFD5C95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4C86E49E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360C4F71" w14:textId="77777777" w:rsidTr="00275A48">
        <w:trPr>
          <w:trHeight w:val="359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2BD5C281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37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AACD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5790ECCB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11507B25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color w:val="808080"/>
                <w:sz w:val="4"/>
                <w:szCs w:val="4"/>
              </w:rPr>
            </w:pPr>
          </w:p>
        </w:tc>
      </w:tr>
      <w:tr w:rsidR="0003606D" w:rsidRPr="0003606D" w14:paraId="3119C64D" w14:textId="77777777" w:rsidTr="00275A48">
        <w:trPr>
          <w:trHeight w:val="850"/>
        </w:trPr>
        <w:tc>
          <w:tcPr>
            <w:tcW w:w="1282" w:type="pct"/>
            <w:gridSpan w:val="2"/>
            <w:tcBorders>
              <w:right w:val="single" w:sz="4" w:space="0" w:color="auto"/>
            </w:tcBorders>
          </w:tcPr>
          <w:p w14:paraId="6DD903FB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Postal Address:</w:t>
            </w:r>
          </w:p>
        </w:tc>
        <w:tc>
          <w:tcPr>
            <w:tcW w:w="37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A507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5C89B3BF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44D939C2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17FCBC11" w14:textId="77777777" w:rsidTr="00275A48">
        <w:trPr>
          <w:trHeight w:val="850"/>
        </w:trPr>
        <w:tc>
          <w:tcPr>
            <w:tcW w:w="1282" w:type="pct"/>
            <w:gridSpan w:val="2"/>
            <w:tcBorders>
              <w:right w:val="single" w:sz="4" w:space="0" w:color="auto"/>
            </w:tcBorders>
          </w:tcPr>
          <w:p w14:paraId="29C19249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Residential Address:</w:t>
            </w:r>
          </w:p>
        </w:tc>
        <w:tc>
          <w:tcPr>
            <w:tcW w:w="37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C394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63902AFA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55C78D9A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22481BDA" w14:textId="77777777" w:rsidTr="00275A48">
        <w:trPr>
          <w:trHeight w:val="439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2CCDB773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12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8F91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8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790E3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F475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051E8EC2" w14:textId="77777777" w:rsidTr="008429EE">
        <w:trPr>
          <w:trHeight w:val="34"/>
        </w:trPr>
        <w:tc>
          <w:tcPr>
            <w:tcW w:w="5000" w:type="pct"/>
            <w:gridSpan w:val="10"/>
            <w:vAlign w:val="center"/>
          </w:tcPr>
          <w:p w14:paraId="4361419A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657FCE4C" w14:textId="77777777" w:rsidTr="008429EE">
        <w:trPr>
          <w:trHeight w:val="33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00576BD7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Vessel Length: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D5E5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7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A9446" w14:textId="77777777" w:rsidR="0003606D" w:rsidRPr="0003606D" w:rsidRDefault="0003606D" w:rsidP="0003606D">
            <w:pPr>
              <w:spacing w:before="100" w:after="100"/>
              <w:ind w:left="34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Vessel Weight: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20BE" w14:textId="77777777" w:rsidR="0003606D" w:rsidRPr="0003606D" w:rsidRDefault="0003606D" w:rsidP="0003606D">
            <w:pPr>
              <w:spacing w:before="100" w:after="100"/>
              <w:ind w:left="3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4B408AC0" w14:textId="77777777" w:rsidTr="0057455C">
        <w:trPr>
          <w:trHeight w:val="33"/>
        </w:trPr>
        <w:tc>
          <w:tcPr>
            <w:tcW w:w="5000" w:type="pct"/>
            <w:gridSpan w:val="10"/>
            <w:vAlign w:val="center"/>
          </w:tcPr>
          <w:p w14:paraId="731A1911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310BB069" w14:textId="77777777" w:rsidTr="0020603A">
        <w:trPr>
          <w:trHeight w:val="2461"/>
        </w:trPr>
        <w:tc>
          <w:tcPr>
            <w:tcW w:w="5000" w:type="pct"/>
            <w:gridSpan w:val="10"/>
            <w:vAlign w:val="center"/>
          </w:tcPr>
          <w:p w14:paraId="0617BF0C" w14:textId="77777777" w:rsidR="0003606D" w:rsidRPr="00DB6F3C" w:rsidRDefault="00AA3150" w:rsidP="00C415A9">
            <w:pPr>
              <w:spacing w:before="100" w:after="1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understand</w:t>
            </w:r>
            <w:r w:rsidR="0003606D" w:rsidRPr="00DB6F3C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808D3EC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 xml:space="preserve">The General </w:t>
            </w:r>
            <w:r w:rsidR="00AA3150">
              <w:rPr>
                <w:rFonts w:ascii="Arial" w:hAnsi="Arial" w:cs="Arial"/>
                <w:sz w:val="16"/>
                <w:szCs w:val="16"/>
              </w:rPr>
              <w:t xml:space="preserve">Eco Tourism </w:t>
            </w:r>
            <w:r w:rsidRPr="00DB6F3C">
              <w:rPr>
                <w:rFonts w:ascii="Arial" w:hAnsi="Arial" w:cs="Arial"/>
                <w:sz w:val="16"/>
                <w:szCs w:val="16"/>
              </w:rPr>
              <w:t>Vehicle Permit fee is $</w:t>
            </w:r>
            <w:r w:rsidR="00AA3150">
              <w:rPr>
                <w:rFonts w:ascii="Arial" w:hAnsi="Arial" w:cs="Arial"/>
                <w:sz w:val="16"/>
                <w:szCs w:val="16"/>
              </w:rPr>
              <w:t>1564</w:t>
            </w:r>
            <w:r w:rsidRPr="00DB6F3C">
              <w:rPr>
                <w:rFonts w:ascii="Arial" w:hAnsi="Arial" w:cs="Arial"/>
                <w:sz w:val="16"/>
                <w:szCs w:val="16"/>
              </w:rPr>
              <w:t xml:space="preserve"> per annum;</w:t>
            </w:r>
          </w:p>
          <w:p w14:paraId="65B6F726" w14:textId="403B30C6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 xml:space="preserve">That this application is valid from </w:t>
            </w:r>
            <w:r w:rsidRPr="00DB6F3C">
              <w:rPr>
                <w:rFonts w:ascii="Arial" w:hAnsi="Arial" w:cs="Arial"/>
                <w:b/>
                <w:sz w:val="16"/>
                <w:szCs w:val="16"/>
              </w:rPr>
              <w:t xml:space="preserve">1 December </w:t>
            </w:r>
            <w:r w:rsidR="00502CEB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 w:rsidR="002A4357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DB6F3C">
              <w:rPr>
                <w:rFonts w:ascii="Arial" w:hAnsi="Arial" w:cs="Arial"/>
                <w:b/>
                <w:sz w:val="16"/>
                <w:szCs w:val="16"/>
              </w:rPr>
              <w:t xml:space="preserve"> to 30 November </w:t>
            </w:r>
            <w:r w:rsidR="0099331F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 w:rsidR="002A4357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99331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B6F3C">
              <w:rPr>
                <w:rFonts w:ascii="Arial" w:hAnsi="Arial" w:cs="Arial"/>
                <w:sz w:val="16"/>
                <w:szCs w:val="16"/>
              </w:rPr>
              <w:t>only;</w:t>
            </w:r>
          </w:p>
          <w:p w14:paraId="373454A8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That the permit MUST be displayed in a prominent position in the front window of the vehicle to avoid receiving a fine;</w:t>
            </w:r>
          </w:p>
          <w:p w14:paraId="6DA0816D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That the permit is subject to the Conditions of Use provided with this permit; and</w:t>
            </w:r>
          </w:p>
          <w:p w14:paraId="41922EFB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That this permit is NOT transferrable.</w:t>
            </w:r>
          </w:p>
          <w:p w14:paraId="20211ABE" w14:textId="77777777" w:rsidR="0003606D" w:rsidRPr="0003606D" w:rsidRDefault="0003606D" w:rsidP="00C415A9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I acknowledge my understanding of the above, and that the information provided to me is current and correct.</w:t>
            </w:r>
          </w:p>
        </w:tc>
      </w:tr>
      <w:tr w:rsidR="0003606D" w:rsidRPr="0003606D" w14:paraId="21355B3F" w14:textId="77777777" w:rsidTr="00574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6744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49701E87" w14:textId="77777777" w:rsidTr="00275A48">
        <w:trPr>
          <w:trHeight w:val="709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16FA3490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>Signature:</w:t>
            </w:r>
          </w:p>
        </w:tc>
        <w:tc>
          <w:tcPr>
            <w:tcW w:w="12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4664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</w:p>
        </w:tc>
        <w:tc>
          <w:tcPr>
            <w:tcW w:w="11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C2825" w14:textId="77777777" w:rsidR="0003606D" w:rsidRPr="0003606D" w:rsidRDefault="000F6369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</w:t>
            </w:r>
            <w:r w:rsidR="0003606D" w:rsidRPr="0003606D">
              <w:rPr>
                <w:bCs/>
                <w:sz w:val="20"/>
                <w:szCs w:val="20"/>
              </w:rPr>
              <w:t>Date: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E7AA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 xml:space="preserve">        </w:t>
            </w:r>
            <w:r w:rsidR="000F6369">
              <w:rPr>
                <w:bCs/>
                <w:sz w:val="20"/>
                <w:szCs w:val="20"/>
              </w:rPr>
              <w:t xml:space="preserve">     </w:t>
            </w:r>
            <w:r w:rsidRPr="0003606D">
              <w:rPr>
                <w:bCs/>
                <w:sz w:val="20"/>
                <w:szCs w:val="20"/>
              </w:rPr>
              <w:t xml:space="preserve">  /             /</w:t>
            </w:r>
          </w:p>
        </w:tc>
      </w:tr>
      <w:tr w:rsidR="0003606D" w:rsidRPr="0003606D" w14:paraId="309A9ECD" w14:textId="77777777" w:rsidTr="00574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FFC9A" w14:textId="77777777" w:rsidR="0003606D" w:rsidRPr="0003606D" w:rsidRDefault="0003606D" w:rsidP="0003606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03606D" w:rsidRPr="0003606D" w14:paraId="20E1C68D" w14:textId="77777777" w:rsidTr="002060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CAE5E1" w14:textId="77777777" w:rsidR="0003606D" w:rsidRPr="0003606D" w:rsidRDefault="0003606D" w:rsidP="0003606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03606D" w:rsidRPr="0003606D" w14:paraId="5962433C" w14:textId="77777777" w:rsidTr="0020603A">
        <w:trPr>
          <w:trHeight w:val="237"/>
        </w:trPr>
        <w:tc>
          <w:tcPr>
            <w:tcW w:w="3729" w:type="pct"/>
            <w:gridSpan w:val="6"/>
            <w:tcBorders>
              <w:top w:val="single" w:sz="4" w:space="0" w:color="auto"/>
            </w:tcBorders>
            <w:vAlign w:val="center"/>
          </w:tcPr>
          <w:p w14:paraId="108AD296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bCs/>
                <w:color w:val="2E3192"/>
                <w:sz w:val="20"/>
                <w:szCs w:val="20"/>
              </w:rPr>
            </w:pPr>
            <w:r w:rsidRPr="0003606D">
              <w:rPr>
                <w:rFonts w:ascii="Arial" w:hAnsi="Arial" w:cs="Arial"/>
                <w:b/>
                <w:color w:val="2E3192"/>
                <w:sz w:val="20"/>
                <w:szCs w:val="20"/>
              </w:rPr>
              <w:t>Office Use Only: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</w:tcBorders>
            <w:vAlign w:val="center"/>
          </w:tcPr>
          <w:p w14:paraId="38BD8348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03606D" w:rsidRPr="0003606D" w14:paraId="6B05A20F" w14:textId="77777777" w:rsidTr="0020603A">
        <w:trPr>
          <w:trHeight w:val="102"/>
        </w:trPr>
        <w:tc>
          <w:tcPr>
            <w:tcW w:w="5000" w:type="pct"/>
            <w:gridSpan w:val="10"/>
            <w:vAlign w:val="center"/>
          </w:tcPr>
          <w:p w14:paraId="29BA4C16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20" w:after="20"/>
              <w:rPr>
                <w:bCs/>
                <w:sz w:val="4"/>
                <w:szCs w:val="4"/>
              </w:rPr>
            </w:pPr>
          </w:p>
        </w:tc>
      </w:tr>
      <w:tr w:rsidR="0003606D" w:rsidRPr="0003606D" w14:paraId="3FBF9C9F" w14:textId="77777777" w:rsidTr="0020603A">
        <w:trPr>
          <w:trHeight w:val="60"/>
        </w:trPr>
        <w:tc>
          <w:tcPr>
            <w:tcW w:w="5000" w:type="pct"/>
            <w:gridSpan w:val="10"/>
            <w:vAlign w:val="center"/>
          </w:tcPr>
          <w:p w14:paraId="522710E2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20" w:after="20"/>
              <w:rPr>
                <w:bCs/>
                <w:sz w:val="4"/>
                <w:szCs w:val="4"/>
              </w:rPr>
            </w:pPr>
          </w:p>
        </w:tc>
      </w:tr>
      <w:tr w:rsidR="0003606D" w:rsidRPr="0003606D" w14:paraId="2E8FED4C" w14:textId="77777777" w:rsidTr="0003606D">
        <w:trPr>
          <w:trHeight w:val="273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34E85688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>Receipt Number: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5FEB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</w:p>
        </w:tc>
        <w:tc>
          <w:tcPr>
            <w:tcW w:w="119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8A346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>Permit Number Issued: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734B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03606D" w:rsidRPr="0003606D" w14:paraId="32B02EF9" w14:textId="77777777" w:rsidTr="00275A48">
        <w:trPr>
          <w:trHeight w:val="125"/>
        </w:trPr>
        <w:tc>
          <w:tcPr>
            <w:tcW w:w="5000" w:type="pct"/>
            <w:gridSpan w:val="10"/>
            <w:vAlign w:val="center"/>
          </w:tcPr>
          <w:p w14:paraId="628F498F" w14:textId="77777777" w:rsidR="002741EA" w:rsidRDefault="002741EA" w:rsidP="0003606D">
            <w:pPr>
              <w:spacing w:before="100" w:after="100"/>
              <w:rPr>
                <w:rFonts w:ascii="Arial" w:hAnsi="Arial" w:cs="Arial"/>
                <w:b/>
                <w:color w:val="2E3192"/>
                <w:sz w:val="20"/>
                <w:szCs w:val="20"/>
              </w:rPr>
            </w:pPr>
          </w:p>
          <w:p w14:paraId="2E05E1B2" w14:textId="77777777" w:rsidR="0003606D" w:rsidRPr="00E337A4" w:rsidRDefault="0003606D" w:rsidP="0003606D">
            <w:pPr>
              <w:spacing w:before="100" w:after="100"/>
              <w:rPr>
                <w:rFonts w:ascii="Arial" w:hAnsi="Arial" w:cs="Arial"/>
                <w:b/>
                <w:color w:val="2E3192"/>
                <w:sz w:val="20"/>
                <w:szCs w:val="20"/>
              </w:rPr>
            </w:pPr>
            <w:r w:rsidRPr="002741EA">
              <w:rPr>
                <w:rFonts w:ascii="Arial" w:hAnsi="Arial" w:cs="Arial"/>
                <w:b/>
                <w:color w:val="2E3192"/>
              </w:rPr>
              <w:t>Methods of Payment:</w:t>
            </w:r>
          </w:p>
        </w:tc>
      </w:tr>
      <w:tr w:rsidR="0003606D" w:rsidRPr="0003606D" w14:paraId="1EF1741F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2C06E0F9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b/>
                <w:color w:val="4F81BD"/>
                <w:sz w:val="4"/>
                <w:szCs w:val="4"/>
              </w:rPr>
            </w:pPr>
          </w:p>
        </w:tc>
      </w:tr>
      <w:tr w:rsidR="0003606D" w:rsidRPr="0003606D" w14:paraId="2A34DDB8" w14:textId="77777777" w:rsidTr="00275A48">
        <w:trPr>
          <w:trHeight w:val="556"/>
        </w:trPr>
        <w:tc>
          <w:tcPr>
            <w:tcW w:w="5000" w:type="pct"/>
            <w:gridSpan w:val="10"/>
            <w:vAlign w:val="center"/>
          </w:tcPr>
          <w:p w14:paraId="30007D90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lastRenderedPageBreak/>
              <w:t>In person:</w:t>
            </w:r>
          </w:p>
          <w:p w14:paraId="1DDDCEE9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Payments can be made by cash, cheque or eftpos at Kangaroo Island Council, 43 Dauncey Street, Kingscote or the Penneshaw Community Business Centre, 99 Middle Terrace, Penneshaw.</w:t>
            </w:r>
          </w:p>
          <w:p w14:paraId="61579310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  <w:p w14:paraId="77B1C585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By Mail:</w:t>
            </w:r>
          </w:p>
          <w:p w14:paraId="79F3710E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Return completed form to: Kangaroo Island Council, PO Box 121, KINGSCOTE SA 5223.</w:t>
            </w:r>
          </w:p>
          <w:p w14:paraId="0B451C1A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Cheques to be made payable to: Kangaroo Island Council.</w:t>
            </w:r>
          </w:p>
          <w:p w14:paraId="7553C837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Credit Cards – Mastercard &amp; VISA accepted only – Please fill in the following details:</w:t>
            </w:r>
          </w:p>
        </w:tc>
      </w:tr>
      <w:tr w:rsidR="0003606D" w:rsidRPr="0003606D" w14:paraId="024FFCE0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492A9982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547EB8B1" w14:textId="77777777" w:rsidTr="008429EE">
        <w:trPr>
          <w:trHeight w:val="369"/>
        </w:trPr>
        <w:tc>
          <w:tcPr>
            <w:tcW w:w="1250" w:type="pct"/>
            <w:vAlign w:val="center"/>
          </w:tcPr>
          <w:p w14:paraId="51A4DF63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Card Type:</w:t>
            </w:r>
          </w:p>
        </w:tc>
        <w:tc>
          <w:tcPr>
            <w:tcW w:w="1259" w:type="pct"/>
            <w:gridSpan w:val="2"/>
            <w:vAlign w:val="center"/>
          </w:tcPr>
          <w:p w14:paraId="3D1AB3C8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vAlign w:val="center"/>
          </w:tcPr>
          <w:p w14:paraId="446FCFD4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40"/>
                <w:szCs w:val="40"/>
              </w:rPr>
              <w:t>□</w:t>
            </w:r>
            <w:r w:rsidRPr="0003606D">
              <w:rPr>
                <w:rFonts w:ascii="Arial" w:hAnsi="Arial" w:cs="Arial"/>
                <w:sz w:val="20"/>
                <w:szCs w:val="20"/>
              </w:rPr>
              <w:t>Mastercard</w:t>
            </w:r>
          </w:p>
        </w:tc>
        <w:tc>
          <w:tcPr>
            <w:tcW w:w="1241" w:type="pct"/>
            <w:gridSpan w:val="3"/>
            <w:vAlign w:val="center"/>
          </w:tcPr>
          <w:p w14:paraId="1084DF7F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40"/>
                <w:szCs w:val="40"/>
              </w:rPr>
              <w:t>□</w:t>
            </w:r>
            <w:r w:rsidRPr="0003606D">
              <w:rPr>
                <w:rFonts w:ascii="Arial" w:hAnsi="Arial" w:cs="Arial"/>
                <w:sz w:val="20"/>
                <w:szCs w:val="20"/>
              </w:rPr>
              <w:t>VISA</w:t>
            </w:r>
          </w:p>
        </w:tc>
      </w:tr>
      <w:tr w:rsidR="0003606D" w:rsidRPr="0003606D" w14:paraId="007A71C9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1C8048ED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3ED51E48" w14:textId="77777777" w:rsidTr="00275A48">
        <w:trPr>
          <w:trHeight w:val="311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746BDCA5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Card Number:</w:t>
            </w:r>
          </w:p>
        </w:tc>
        <w:tc>
          <w:tcPr>
            <w:tcW w:w="3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A1B9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052D9987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10F79576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30724857" w14:textId="77777777" w:rsidTr="00275A48">
        <w:trPr>
          <w:trHeight w:val="332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4167725C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Expiry Date:</w:t>
            </w:r>
          </w:p>
        </w:tc>
        <w:tc>
          <w:tcPr>
            <w:tcW w:w="3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149B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690089C7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2B4DF6C4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67999BBF" w14:textId="77777777" w:rsidTr="008429EE">
        <w:trPr>
          <w:trHeight w:val="245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54B2898F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Amount: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0CDD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1250" w:type="pct"/>
            <w:gridSpan w:val="4"/>
            <w:tcBorders>
              <w:left w:val="single" w:sz="4" w:space="0" w:color="auto"/>
            </w:tcBorders>
            <w:vAlign w:val="center"/>
          </w:tcPr>
          <w:p w14:paraId="137E52EE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Align w:val="center"/>
          </w:tcPr>
          <w:p w14:paraId="7040235D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084546CB" w14:textId="77777777" w:rsidTr="00275A48">
        <w:trPr>
          <w:trHeight w:val="84"/>
        </w:trPr>
        <w:tc>
          <w:tcPr>
            <w:tcW w:w="5000" w:type="pct"/>
            <w:gridSpan w:val="10"/>
            <w:vAlign w:val="center"/>
          </w:tcPr>
          <w:p w14:paraId="0AF8DD0F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477860D9" w14:textId="77777777" w:rsidTr="008429EE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64B99204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8D1A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8FCA1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92B1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bCs/>
                <w:sz w:val="20"/>
                <w:szCs w:val="20"/>
              </w:rPr>
              <w:t xml:space="preserve">          /             /</w:t>
            </w:r>
          </w:p>
        </w:tc>
      </w:tr>
      <w:tr w:rsidR="0003606D" w:rsidRPr="0003606D" w14:paraId="547D2CB2" w14:textId="77777777" w:rsidTr="00275A48">
        <w:trPr>
          <w:trHeight w:val="101"/>
        </w:trPr>
        <w:tc>
          <w:tcPr>
            <w:tcW w:w="5000" w:type="pct"/>
            <w:gridSpan w:val="10"/>
            <w:vAlign w:val="center"/>
          </w:tcPr>
          <w:p w14:paraId="702848C9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03606D" w:rsidRPr="0003606D" w14:paraId="609DF322" w14:textId="77777777" w:rsidTr="008429EE">
        <w:trPr>
          <w:trHeight w:val="23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6128953C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0034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EA9D4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E2E3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68542EF" w14:textId="77777777" w:rsidR="00357818" w:rsidRPr="0003606D" w:rsidRDefault="00357818" w:rsidP="0009715D">
      <w:pPr>
        <w:rPr>
          <w:rFonts w:ascii="Arial" w:hAnsi="Arial" w:cs="Arial"/>
          <w:sz w:val="4"/>
          <w:szCs w:val="4"/>
        </w:rPr>
      </w:pPr>
    </w:p>
    <w:sectPr w:rsidR="00357818" w:rsidRPr="0003606D" w:rsidSect="00DB6F3C">
      <w:headerReference w:type="default" r:id="rId14"/>
      <w:footerReference w:type="default" r:id="rId15"/>
      <w:pgSz w:w="11906" w:h="16838" w:code="9"/>
      <w:pgMar w:top="1440" w:right="1286" w:bottom="851" w:left="17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942AD" w14:textId="77777777" w:rsidR="004A3269" w:rsidRDefault="004A3269" w:rsidP="00F22771">
      <w:r>
        <w:separator/>
      </w:r>
    </w:p>
  </w:endnote>
  <w:endnote w:type="continuationSeparator" w:id="0">
    <w:p w14:paraId="4BA6085F" w14:textId="77777777" w:rsidR="004A3269" w:rsidRDefault="004A3269" w:rsidP="00F2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53BD" w14:textId="77777777" w:rsidR="0003606D" w:rsidRDefault="001D45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7A1F79" wp14:editId="29164026">
              <wp:simplePos x="0" y="0"/>
              <wp:positionH relativeFrom="column">
                <wp:posOffset>-1078865</wp:posOffset>
              </wp:positionH>
              <wp:positionV relativeFrom="paragraph">
                <wp:posOffset>106680</wp:posOffset>
              </wp:positionV>
              <wp:extent cx="7451725" cy="342900"/>
              <wp:effectExtent l="0" t="0" r="0" b="0"/>
              <wp:wrapTopAndBottom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517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2D793D" w14:textId="77777777" w:rsidR="0003606D" w:rsidRPr="00E337A4" w:rsidRDefault="0003606D" w:rsidP="00BC0B85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FFFFFE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entury Gothic" w:hAnsi="Century Gothic"/>
                              <w:color w:val="FFFFFE"/>
                              <w:sz w:val="20"/>
                              <w:szCs w:val="20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A3150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A3150">
                            <w:rPr>
                              <w:rStyle w:val="PageNumber"/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7A1F7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84.95pt;margin-top:8.4pt;width:586.7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" filled="f" stroked="f">
              <v:textbox>
                <w:txbxContent>
                  <w:p w14:paraId="122D793D" w14:textId="77777777" w:rsidR="0003606D" w:rsidRPr="00E337A4" w:rsidRDefault="0003606D" w:rsidP="00BC0B85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color w:val="FFFFFE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entury Gothic" w:hAnsi="Century Gothic"/>
                        <w:color w:val="FFFFFE"/>
                        <w:sz w:val="20"/>
                        <w:szCs w:val="20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Page </w:t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AA3150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1</w:t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of </w:t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instrText xml:space="preserve"> NUMPAGES </w:instrText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AA3150">
                      <w:rPr>
                        <w:rStyle w:val="PageNumber"/>
                        <w:rFonts w:ascii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75BC8" w14:textId="77777777" w:rsidR="004A3269" w:rsidRDefault="004A3269" w:rsidP="00F22771">
      <w:r>
        <w:separator/>
      </w:r>
    </w:p>
  </w:footnote>
  <w:footnote w:type="continuationSeparator" w:id="0">
    <w:p w14:paraId="052A4F33" w14:textId="77777777" w:rsidR="004A3269" w:rsidRDefault="004A3269" w:rsidP="00F22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F2FD3" w14:textId="77777777" w:rsidR="0003606D" w:rsidRDefault="001D4595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5846C97" wp14:editId="0446ABC2">
          <wp:simplePos x="0" y="0"/>
          <wp:positionH relativeFrom="column">
            <wp:posOffset>-478155</wp:posOffset>
          </wp:positionH>
          <wp:positionV relativeFrom="paragraph">
            <wp:posOffset>-229235</wp:posOffset>
          </wp:positionV>
          <wp:extent cx="2521585" cy="645160"/>
          <wp:effectExtent l="0" t="0" r="0" b="2540"/>
          <wp:wrapNone/>
          <wp:docPr id="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158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58241" behindDoc="0" locked="0" layoutInCell="1" allowOverlap="1" wp14:anchorId="2637EF38" wp14:editId="4AE10498">
              <wp:simplePos x="0" y="0"/>
              <wp:positionH relativeFrom="column">
                <wp:posOffset>292735</wp:posOffset>
              </wp:positionH>
              <wp:positionV relativeFrom="paragraph">
                <wp:posOffset>-121285</wp:posOffset>
              </wp:positionV>
              <wp:extent cx="5879465" cy="512445"/>
              <wp:effectExtent l="0" t="0" r="6985" b="1905"/>
              <wp:wrapTopAndBottom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9465" cy="512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21212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5A7A774" w14:textId="77777777" w:rsidR="0003606D" w:rsidRPr="00025ED2" w:rsidRDefault="0003606D" w:rsidP="00BC0B85">
                          <w:pPr>
                            <w:widowControl w:val="0"/>
                            <w:jc w:val="right"/>
                            <w:rPr>
                              <w:rFonts w:ascii="Century Gothic" w:hAnsi="Century Gothic"/>
                              <w:bCs/>
                              <w:color w:val="FFFFFE"/>
                              <w:sz w:val="28"/>
                              <w:szCs w:val="28"/>
                              <w:lang w:val="en-US"/>
                            </w:rPr>
                          </w:pPr>
                          <w:r w:rsidRPr="0003606D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  <w:lang w:val="en-US"/>
                            </w:rPr>
                            <w:t>File 20</w:t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  <w:lang w:val="en-US"/>
                            </w:rPr>
                            <w:t>.11.2</w:t>
                          </w:r>
                          <w:r>
                            <w:rPr>
                              <w:rFonts w:ascii="Century Gothic" w:hAnsi="Century Gothic"/>
                              <w:bCs/>
                              <w:color w:val="FFFFFE"/>
                              <w:sz w:val="28"/>
                              <w:szCs w:val="28"/>
                              <w:lang w:val="en-US"/>
                            </w:rPr>
                            <w:t>.2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7EF3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3.05pt;margin-top:-9.55pt;width:462.95pt;height:40.35pt;z-index:25165824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" filled="f" fillcolor="#fffffe" stroked="f" strokecolor="#212120" insetpen="t">
              <v:textbox inset="2.88pt,2.88pt,2.88pt,2.88pt">
                <w:txbxContent>
                  <w:p w14:paraId="55A7A774" w14:textId="77777777" w:rsidR="0003606D" w:rsidRPr="00025ED2" w:rsidRDefault="0003606D" w:rsidP="00BC0B85">
                    <w:pPr>
                      <w:widowControl w:val="0"/>
                      <w:jc w:val="right"/>
                      <w:rPr>
                        <w:rFonts w:ascii="Century Gothic" w:hAnsi="Century Gothic"/>
                        <w:bCs/>
                        <w:color w:val="FFFFFE"/>
                        <w:sz w:val="28"/>
                        <w:szCs w:val="28"/>
                        <w:lang w:val="en-US"/>
                      </w:rPr>
                    </w:pPr>
                    <w:r w:rsidRPr="0003606D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File 20</w:t>
                    </w:r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.11.2</w:t>
                    </w:r>
                    <w:r>
                      <w:rPr>
                        <w:rFonts w:ascii="Century Gothic" w:hAnsi="Century Gothic"/>
                        <w:bCs/>
                        <w:color w:val="FFFFFE"/>
                        <w:sz w:val="28"/>
                        <w:szCs w:val="28"/>
                        <w:lang w:val="en-US"/>
                      </w:rPr>
                      <w:t>.2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0F88"/>
    <w:multiLevelType w:val="hybridMultilevel"/>
    <w:tmpl w:val="2F7E8094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046B3D7C"/>
    <w:multiLevelType w:val="hybridMultilevel"/>
    <w:tmpl w:val="1264E4EC"/>
    <w:lvl w:ilvl="0" w:tplc="1BBEC2CC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04AA16E1"/>
    <w:multiLevelType w:val="hybridMultilevel"/>
    <w:tmpl w:val="F048B14E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064537DA"/>
    <w:multiLevelType w:val="hybridMultilevel"/>
    <w:tmpl w:val="C464D82E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" w15:restartNumberingAfterBreak="0">
    <w:nsid w:val="0B224B5D"/>
    <w:multiLevelType w:val="hybridMultilevel"/>
    <w:tmpl w:val="D47C1F4C"/>
    <w:lvl w:ilvl="0" w:tplc="48BCAC9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D3E3DBC"/>
    <w:multiLevelType w:val="hybridMultilevel"/>
    <w:tmpl w:val="1BA85A2A"/>
    <w:lvl w:ilvl="0" w:tplc="0C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6" w15:restartNumberingAfterBreak="0">
    <w:nsid w:val="12B313D8"/>
    <w:multiLevelType w:val="hybridMultilevel"/>
    <w:tmpl w:val="15A4846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14AD65F7"/>
    <w:multiLevelType w:val="hybridMultilevel"/>
    <w:tmpl w:val="25C09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E63EA"/>
    <w:multiLevelType w:val="hybridMultilevel"/>
    <w:tmpl w:val="965E193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1A7C42D1"/>
    <w:multiLevelType w:val="hybridMultilevel"/>
    <w:tmpl w:val="2FB4970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1BB404B0"/>
    <w:multiLevelType w:val="hybridMultilevel"/>
    <w:tmpl w:val="011E553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1EB65E44"/>
    <w:multiLevelType w:val="hybridMultilevel"/>
    <w:tmpl w:val="64BC0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A31F3"/>
    <w:multiLevelType w:val="hybridMultilevel"/>
    <w:tmpl w:val="FAD2DF1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5AF6598"/>
    <w:multiLevelType w:val="hybridMultilevel"/>
    <w:tmpl w:val="63A6428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2AA37106"/>
    <w:multiLevelType w:val="hybridMultilevel"/>
    <w:tmpl w:val="707809C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6261E"/>
    <w:multiLevelType w:val="hybridMultilevel"/>
    <w:tmpl w:val="27B248D2"/>
    <w:lvl w:ilvl="0" w:tplc="B1E645A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D2DA9"/>
    <w:multiLevelType w:val="hybridMultilevel"/>
    <w:tmpl w:val="F3DAACAE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32F51192"/>
    <w:multiLevelType w:val="hybridMultilevel"/>
    <w:tmpl w:val="8AA69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D4F51"/>
    <w:multiLevelType w:val="hybridMultilevel"/>
    <w:tmpl w:val="41305888"/>
    <w:lvl w:ilvl="0" w:tplc="0C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9" w15:restartNumberingAfterBreak="0">
    <w:nsid w:val="415F1AFF"/>
    <w:multiLevelType w:val="hybridMultilevel"/>
    <w:tmpl w:val="B2086644"/>
    <w:lvl w:ilvl="0" w:tplc="0C09000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0" w15:restartNumberingAfterBreak="0">
    <w:nsid w:val="43AD156A"/>
    <w:multiLevelType w:val="hybridMultilevel"/>
    <w:tmpl w:val="61626A26"/>
    <w:lvl w:ilvl="0" w:tplc="48BCAC9A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1" w15:restartNumberingAfterBreak="0">
    <w:nsid w:val="442508B7"/>
    <w:multiLevelType w:val="hybridMultilevel"/>
    <w:tmpl w:val="89B0C142"/>
    <w:lvl w:ilvl="0" w:tplc="B8BA65FC">
      <w:start w:val="1"/>
      <w:numFmt w:val="upperLetter"/>
      <w:pStyle w:val="Style4"/>
      <w:lvlText w:val="%1."/>
      <w:lvlJc w:val="left"/>
      <w:pPr>
        <w:ind w:left="-5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0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7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20" w:hanging="180"/>
      </w:pPr>
      <w:rPr>
        <w:rFonts w:cs="Times New Roman"/>
      </w:rPr>
    </w:lvl>
  </w:abstractNum>
  <w:abstractNum w:abstractNumId="22" w15:restartNumberingAfterBreak="0">
    <w:nsid w:val="455101F9"/>
    <w:multiLevelType w:val="hybridMultilevel"/>
    <w:tmpl w:val="9EFA54B0"/>
    <w:lvl w:ilvl="0" w:tplc="0C09000F">
      <w:start w:val="1"/>
      <w:numFmt w:val="decimal"/>
      <w:lvlText w:val="%1."/>
      <w:lvlJc w:val="left"/>
      <w:pPr>
        <w:tabs>
          <w:tab w:val="num" w:pos="-182"/>
        </w:tabs>
        <w:ind w:left="-182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538"/>
        </w:tabs>
        <w:ind w:left="538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58"/>
        </w:tabs>
        <w:ind w:left="1258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78"/>
        </w:tabs>
        <w:ind w:left="1978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698"/>
        </w:tabs>
        <w:ind w:left="2698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38"/>
        </w:tabs>
        <w:ind w:left="4138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58"/>
        </w:tabs>
        <w:ind w:left="4858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78"/>
        </w:tabs>
        <w:ind w:left="5578" w:hanging="180"/>
      </w:pPr>
    </w:lvl>
  </w:abstractNum>
  <w:abstractNum w:abstractNumId="23" w15:restartNumberingAfterBreak="0">
    <w:nsid w:val="47E305D4"/>
    <w:multiLevelType w:val="hybridMultilevel"/>
    <w:tmpl w:val="46ACB2AC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B6937D8"/>
    <w:multiLevelType w:val="hybridMultilevel"/>
    <w:tmpl w:val="11F64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144F3"/>
    <w:multiLevelType w:val="hybridMultilevel"/>
    <w:tmpl w:val="D5583156"/>
    <w:lvl w:ilvl="0" w:tplc="1BBEC2CC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6" w15:restartNumberingAfterBreak="0">
    <w:nsid w:val="4C82577E"/>
    <w:multiLevelType w:val="hybridMultilevel"/>
    <w:tmpl w:val="96F24CE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7" w15:restartNumberingAfterBreak="0">
    <w:nsid w:val="4D656344"/>
    <w:multiLevelType w:val="hybridMultilevel"/>
    <w:tmpl w:val="D5CEB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43E2C"/>
    <w:multiLevelType w:val="hybridMultilevel"/>
    <w:tmpl w:val="C1AED858"/>
    <w:lvl w:ilvl="0" w:tplc="B1E645A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65180D"/>
    <w:multiLevelType w:val="hybridMultilevel"/>
    <w:tmpl w:val="9F38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0126D3"/>
    <w:multiLevelType w:val="hybridMultilevel"/>
    <w:tmpl w:val="0E3ED19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6B7717F"/>
    <w:multiLevelType w:val="hybridMultilevel"/>
    <w:tmpl w:val="EEACBC30"/>
    <w:lvl w:ilvl="0" w:tplc="840EAAC6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2" w15:restartNumberingAfterBreak="0">
    <w:nsid w:val="5B1205F9"/>
    <w:multiLevelType w:val="hybridMultilevel"/>
    <w:tmpl w:val="C5386B0E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3" w15:restartNumberingAfterBreak="0">
    <w:nsid w:val="5E4E304C"/>
    <w:multiLevelType w:val="multilevel"/>
    <w:tmpl w:val="1DEEAB3E"/>
    <w:lvl w:ilvl="0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4" w15:restartNumberingAfterBreak="0">
    <w:nsid w:val="62DE37A3"/>
    <w:multiLevelType w:val="hybridMultilevel"/>
    <w:tmpl w:val="5F22F6E2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5" w15:restartNumberingAfterBreak="0">
    <w:nsid w:val="636D2426"/>
    <w:multiLevelType w:val="hybridMultilevel"/>
    <w:tmpl w:val="3C862F8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8A669A5"/>
    <w:multiLevelType w:val="hybridMultilevel"/>
    <w:tmpl w:val="91F291D0"/>
    <w:lvl w:ilvl="0" w:tplc="7B5E5646">
      <w:start w:val="1"/>
      <w:numFmt w:val="decimal"/>
      <w:pStyle w:val="Style2"/>
      <w:lvlText w:val="%1."/>
      <w:lvlJc w:val="left"/>
      <w:pPr>
        <w:ind w:left="-491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37" w15:restartNumberingAfterBreak="0">
    <w:nsid w:val="6BAA28C0"/>
    <w:multiLevelType w:val="hybridMultilevel"/>
    <w:tmpl w:val="1DEEAB3E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8" w15:restartNumberingAfterBreak="0">
    <w:nsid w:val="6F05742A"/>
    <w:multiLevelType w:val="hybridMultilevel"/>
    <w:tmpl w:val="A01CC892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9" w15:restartNumberingAfterBreak="0">
    <w:nsid w:val="7289408D"/>
    <w:multiLevelType w:val="hybridMultilevel"/>
    <w:tmpl w:val="51967432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0" w15:restartNumberingAfterBreak="0">
    <w:nsid w:val="74275B22"/>
    <w:multiLevelType w:val="hybridMultilevel"/>
    <w:tmpl w:val="0740A6EA"/>
    <w:lvl w:ilvl="0" w:tplc="48BCAC9A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586776"/>
    <w:multiLevelType w:val="hybridMultilevel"/>
    <w:tmpl w:val="BF58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94F5F"/>
    <w:multiLevelType w:val="hybridMultilevel"/>
    <w:tmpl w:val="73F275EC"/>
    <w:lvl w:ilvl="0" w:tplc="8FB0F616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F559B6"/>
    <w:multiLevelType w:val="hybridMultilevel"/>
    <w:tmpl w:val="E02C8D76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4" w15:restartNumberingAfterBreak="0">
    <w:nsid w:val="7AF437AA"/>
    <w:multiLevelType w:val="hybridMultilevel"/>
    <w:tmpl w:val="795E9574"/>
    <w:lvl w:ilvl="0" w:tplc="1BBEC2CC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5" w15:restartNumberingAfterBreak="0">
    <w:nsid w:val="7B146F87"/>
    <w:multiLevelType w:val="hybridMultilevel"/>
    <w:tmpl w:val="10E0BEF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BDF614D"/>
    <w:multiLevelType w:val="hybridMultilevel"/>
    <w:tmpl w:val="99EA2C2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D393DE9"/>
    <w:multiLevelType w:val="hybridMultilevel"/>
    <w:tmpl w:val="C59A3394"/>
    <w:lvl w:ilvl="0" w:tplc="8FB0F616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 w16cid:durableId="1698388728">
    <w:abstractNumId w:val="11"/>
  </w:num>
  <w:num w:numId="2" w16cid:durableId="1099105789">
    <w:abstractNumId w:val="41"/>
  </w:num>
  <w:num w:numId="3" w16cid:durableId="718823224">
    <w:abstractNumId w:val="17"/>
  </w:num>
  <w:num w:numId="4" w16cid:durableId="1692796758">
    <w:abstractNumId w:val="29"/>
  </w:num>
  <w:num w:numId="5" w16cid:durableId="1267617854">
    <w:abstractNumId w:val="24"/>
  </w:num>
  <w:num w:numId="6" w16cid:durableId="1818254626">
    <w:abstractNumId w:val="7"/>
  </w:num>
  <w:num w:numId="7" w16cid:durableId="271085312">
    <w:abstractNumId w:val="27"/>
  </w:num>
  <w:num w:numId="8" w16cid:durableId="2074156337">
    <w:abstractNumId w:val="47"/>
  </w:num>
  <w:num w:numId="9" w16cid:durableId="794711477">
    <w:abstractNumId w:val="35"/>
  </w:num>
  <w:num w:numId="10" w16cid:durableId="1906136806">
    <w:abstractNumId w:val="30"/>
  </w:num>
  <w:num w:numId="11" w16cid:durableId="1774276756">
    <w:abstractNumId w:val="23"/>
  </w:num>
  <w:num w:numId="12" w16cid:durableId="1708291880">
    <w:abstractNumId w:val="46"/>
  </w:num>
  <w:num w:numId="13" w16cid:durableId="1309822844">
    <w:abstractNumId w:val="12"/>
  </w:num>
  <w:num w:numId="14" w16cid:durableId="763692052">
    <w:abstractNumId w:val="45"/>
  </w:num>
  <w:num w:numId="15" w16cid:durableId="219903533">
    <w:abstractNumId w:val="43"/>
  </w:num>
  <w:num w:numId="16" w16cid:durableId="811824359">
    <w:abstractNumId w:val="3"/>
  </w:num>
  <w:num w:numId="17" w16cid:durableId="125972777">
    <w:abstractNumId w:val="26"/>
  </w:num>
  <w:num w:numId="18" w16cid:durableId="2071611362">
    <w:abstractNumId w:val="6"/>
  </w:num>
  <w:num w:numId="19" w16cid:durableId="921524413">
    <w:abstractNumId w:val="16"/>
  </w:num>
  <w:num w:numId="20" w16cid:durableId="1940798796">
    <w:abstractNumId w:val="8"/>
  </w:num>
  <w:num w:numId="21" w16cid:durableId="604264616">
    <w:abstractNumId w:val="10"/>
  </w:num>
  <w:num w:numId="22" w16cid:durableId="150341668">
    <w:abstractNumId w:val="39"/>
  </w:num>
  <w:num w:numId="23" w16cid:durableId="2029066179">
    <w:abstractNumId w:val="19"/>
  </w:num>
  <w:num w:numId="24" w16cid:durableId="387921809">
    <w:abstractNumId w:val="9"/>
  </w:num>
  <w:num w:numId="25" w16cid:durableId="429158162">
    <w:abstractNumId w:val="2"/>
  </w:num>
  <w:num w:numId="26" w16cid:durableId="1149981467">
    <w:abstractNumId w:val="36"/>
  </w:num>
  <w:num w:numId="27" w16cid:durableId="1765106587">
    <w:abstractNumId w:val="18"/>
  </w:num>
  <w:num w:numId="28" w16cid:durableId="164590686">
    <w:abstractNumId w:val="31"/>
  </w:num>
  <w:num w:numId="29" w16cid:durableId="1980259290">
    <w:abstractNumId w:val="42"/>
  </w:num>
  <w:num w:numId="30" w16cid:durableId="1019160706">
    <w:abstractNumId w:val="21"/>
  </w:num>
  <w:num w:numId="31" w16cid:durableId="1903369714">
    <w:abstractNumId w:val="13"/>
  </w:num>
  <w:num w:numId="32" w16cid:durableId="688259164">
    <w:abstractNumId w:val="34"/>
  </w:num>
  <w:num w:numId="33" w16cid:durableId="72633320">
    <w:abstractNumId w:val="4"/>
  </w:num>
  <w:num w:numId="34" w16cid:durableId="61758836">
    <w:abstractNumId w:val="20"/>
  </w:num>
  <w:num w:numId="35" w16cid:durableId="1590113002">
    <w:abstractNumId w:val="40"/>
  </w:num>
  <w:num w:numId="36" w16cid:durableId="557711986">
    <w:abstractNumId w:val="32"/>
  </w:num>
  <w:num w:numId="37" w16cid:durableId="424808149">
    <w:abstractNumId w:val="0"/>
  </w:num>
  <w:num w:numId="38" w16cid:durableId="552739857">
    <w:abstractNumId w:val="5"/>
  </w:num>
  <w:num w:numId="39" w16cid:durableId="785154025">
    <w:abstractNumId w:val="38"/>
  </w:num>
  <w:num w:numId="40" w16cid:durableId="424309093">
    <w:abstractNumId w:val="22"/>
  </w:num>
  <w:num w:numId="41" w16cid:durableId="2001351456">
    <w:abstractNumId w:val="37"/>
  </w:num>
  <w:num w:numId="42" w16cid:durableId="633950540">
    <w:abstractNumId w:val="33"/>
  </w:num>
  <w:num w:numId="43" w16cid:durableId="1193617825">
    <w:abstractNumId w:val="1"/>
  </w:num>
  <w:num w:numId="44" w16cid:durableId="413285409">
    <w:abstractNumId w:val="44"/>
  </w:num>
  <w:num w:numId="45" w16cid:durableId="647172127">
    <w:abstractNumId w:val="25"/>
  </w:num>
  <w:num w:numId="46" w16cid:durableId="2031637133">
    <w:abstractNumId w:val="15"/>
  </w:num>
  <w:num w:numId="47" w16cid:durableId="1170674930">
    <w:abstractNumId w:val="28"/>
  </w:num>
  <w:num w:numId="48" w16cid:durableId="659299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0C1"/>
    <w:rsid w:val="00000C0A"/>
    <w:rsid w:val="00011113"/>
    <w:rsid w:val="00013B0F"/>
    <w:rsid w:val="00022944"/>
    <w:rsid w:val="00022CA7"/>
    <w:rsid w:val="00025ED2"/>
    <w:rsid w:val="0003606D"/>
    <w:rsid w:val="00036FB9"/>
    <w:rsid w:val="000415C1"/>
    <w:rsid w:val="0005446F"/>
    <w:rsid w:val="00060178"/>
    <w:rsid w:val="00067D0E"/>
    <w:rsid w:val="0007571E"/>
    <w:rsid w:val="000839BF"/>
    <w:rsid w:val="0009715D"/>
    <w:rsid w:val="000A223B"/>
    <w:rsid w:val="000C0D6B"/>
    <w:rsid w:val="000C510D"/>
    <w:rsid w:val="000C65BE"/>
    <w:rsid w:val="000D1D88"/>
    <w:rsid w:val="000D5A36"/>
    <w:rsid w:val="000F6369"/>
    <w:rsid w:val="0010624F"/>
    <w:rsid w:val="00117A8D"/>
    <w:rsid w:val="00126ACB"/>
    <w:rsid w:val="00140CB5"/>
    <w:rsid w:val="0014632C"/>
    <w:rsid w:val="0014680D"/>
    <w:rsid w:val="00170853"/>
    <w:rsid w:val="00182A05"/>
    <w:rsid w:val="001877E7"/>
    <w:rsid w:val="00190A78"/>
    <w:rsid w:val="0019443F"/>
    <w:rsid w:val="001A56D4"/>
    <w:rsid w:val="001D4595"/>
    <w:rsid w:val="001E5557"/>
    <w:rsid w:val="001F6188"/>
    <w:rsid w:val="001F688F"/>
    <w:rsid w:val="002038E9"/>
    <w:rsid w:val="0020603A"/>
    <w:rsid w:val="0021202F"/>
    <w:rsid w:val="00232A1E"/>
    <w:rsid w:val="00240C57"/>
    <w:rsid w:val="00246BF1"/>
    <w:rsid w:val="00253110"/>
    <w:rsid w:val="00254BFA"/>
    <w:rsid w:val="00256974"/>
    <w:rsid w:val="002616BF"/>
    <w:rsid w:val="00263530"/>
    <w:rsid w:val="0026402D"/>
    <w:rsid w:val="002669F2"/>
    <w:rsid w:val="00267FC6"/>
    <w:rsid w:val="00270BE1"/>
    <w:rsid w:val="0027131F"/>
    <w:rsid w:val="00272E9E"/>
    <w:rsid w:val="00272EE9"/>
    <w:rsid w:val="002741EA"/>
    <w:rsid w:val="00275A48"/>
    <w:rsid w:val="00276372"/>
    <w:rsid w:val="00277D21"/>
    <w:rsid w:val="00280248"/>
    <w:rsid w:val="0028089D"/>
    <w:rsid w:val="0028725E"/>
    <w:rsid w:val="00291CD1"/>
    <w:rsid w:val="002A1E47"/>
    <w:rsid w:val="002A4357"/>
    <w:rsid w:val="002C642A"/>
    <w:rsid w:val="002E25EC"/>
    <w:rsid w:val="002E44C5"/>
    <w:rsid w:val="00302306"/>
    <w:rsid w:val="0030723B"/>
    <w:rsid w:val="003076EE"/>
    <w:rsid w:val="003103D8"/>
    <w:rsid w:val="0031178F"/>
    <w:rsid w:val="0031687A"/>
    <w:rsid w:val="00325BE4"/>
    <w:rsid w:val="003307AF"/>
    <w:rsid w:val="00335582"/>
    <w:rsid w:val="00335C33"/>
    <w:rsid w:val="00342B3B"/>
    <w:rsid w:val="00347CE0"/>
    <w:rsid w:val="00351CFC"/>
    <w:rsid w:val="003554DB"/>
    <w:rsid w:val="00357818"/>
    <w:rsid w:val="00360824"/>
    <w:rsid w:val="00363BB1"/>
    <w:rsid w:val="00364C82"/>
    <w:rsid w:val="00366EE4"/>
    <w:rsid w:val="00367CC4"/>
    <w:rsid w:val="00371EA4"/>
    <w:rsid w:val="003830F0"/>
    <w:rsid w:val="00383B6F"/>
    <w:rsid w:val="003863A9"/>
    <w:rsid w:val="00394078"/>
    <w:rsid w:val="003951B4"/>
    <w:rsid w:val="00395A66"/>
    <w:rsid w:val="003B6CEF"/>
    <w:rsid w:val="003C4D85"/>
    <w:rsid w:val="003D3623"/>
    <w:rsid w:val="003D6581"/>
    <w:rsid w:val="003E3B70"/>
    <w:rsid w:val="003F11A4"/>
    <w:rsid w:val="003F7FEB"/>
    <w:rsid w:val="00401A09"/>
    <w:rsid w:val="00402250"/>
    <w:rsid w:val="00402F1C"/>
    <w:rsid w:val="00417188"/>
    <w:rsid w:val="00425223"/>
    <w:rsid w:val="00437134"/>
    <w:rsid w:val="00441476"/>
    <w:rsid w:val="00446BDC"/>
    <w:rsid w:val="00451FAC"/>
    <w:rsid w:val="00457ABE"/>
    <w:rsid w:val="00462AA5"/>
    <w:rsid w:val="004640E5"/>
    <w:rsid w:val="004668F8"/>
    <w:rsid w:val="00466EC6"/>
    <w:rsid w:val="0047718E"/>
    <w:rsid w:val="00486838"/>
    <w:rsid w:val="0048706A"/>
    <w:rsid w:val="00491A70"/>
    <w:rsid w:val="004A3269"/>
    <w:rsid w:val="004A51F1"/>
    <w:rsid w:val="004A588A"/>
    <w:rsid w:val="004D3F15"/>
    <w:rsid w:val="004D6BD1"/>
    <w:rsid w:val="004F245B"/>
    <w:rsid w:val="00502CEB"/>
    <w:rsid w:val="00503806"/>
    <w:rsid w:val="00503B24"/>
    <w:rsid w:val="00514A33"/>
    <w:rsid w:val="0051737F"/>
    <w:rsid w:val="0052028D"/>
    <w:rsid w:val="00525948"/>
    <w:rsid w:val="005321D3"/>
    <w:rsid w:val="0053271F"/>
    <w:rsid w:val="00535548"/>
    <w:rsid w:val="00545B5B"/>
    <w:rsid w:val="005476E2"/>
    <w:rsid w:val="005573D7"/>
    <w:rsid w:val="00564BDD"/>
    <w:rsid w:val="00573815"/>
    <w:rsid w:val="0057455C"/>
    <w:rsid w:val="005771EA"/>
    <w:rsid w:val="00584688"/>
    <w:rsid w:val="005933EC"/>
    <w:rsid w:val="005945F4"/>
    <w:rsid w:val="00597A0E"/>
    <w:rsid w:val="00597E6C"/>
    <w:rsid w:val="005A0B60"/>
    <w:rsid w:val="005A2450"/>
    <w:rsid w:val="005A31FE"/>
    <w:rsid w:val="005B201F"/>
    <w:rsid w:val="005B4BFF"/>
    <w:rsid w:val="005B74E6"/>
    <w:rsid w:val="005C5BFA"/>
    <w:rsid w:val="005D0DC9"/>
    <w:rsid w:val="005D1D2D"/>
    <w:rsid w:val="005D60DA"/>
    <w:rsid w:val="005D73F0"/>
    <w:rsid w:val="005E2CFE"/>
    <w:rsid w:val="005E3281"/>
    <w:rsid w:val="00600C36"/>
    <w:rsid w:val="00603195"/>
    <w:rsid w:val="00613A6F"/>
    <w:rsid w:val="00613E7A"/>
    <w:rsid w:val="00624831"/>
    <w:rsid w:val="00625C0F"/>
    <w:rsid w:val="00647D83"/>
    <w:rsid w:val="00652749"/>
    <w:rsid w:val="00656BB7"/>
    <w:rsid w:val="006573A7"/>
    <w:rsid w:val="00662D43"/>
    <w:rsid w:val="00666FD9"/>
    <w:rsid w:val="00671ECC"/>
    <w:rsid w:val="00675CE1"/>
    <w:rsid w:val="00694DE2"/>
    <w:rsid w:val="00695DA4"/>
    <w:rsid w:val="0069773C"/>
    <w:rsid w:val="006A0BC2"/>
    <w:rsid w:val="006B308A"/>
    <w:rsid w:val="006C12E0"/>
    <w:rsid w:val="006D1BD6"/>
    <w:rsid w:val="006D2BF4"/>
    <w:rsid w:val="006E01A3"/>
    <w:rsid w:val="006F2EB7"/>
    <w:rsid w:val="006F5AEA"/>
    <w:rsid w:val="007043B3"/>
    <w:rsid w:val="007049B5"/>
    <w:rsid w:val="00711991"/>
    <w:rsid w:val="00713830"/>
    <w:rsid w:val="00720204"/>
    <w:rsid w:val="00727A97"/>
    <w:rsid w:val="00730440"/>
    <w:rsid w:val="00730D98"/>
    <w:rsid w:val="007464E3"/>
    <w:rsid w:val="0075275C"/>
    <w:rsid w:val="007565BA"/>
    <w:rsid w:val="00760C02"/>
    <w:rsid w:val="00765E6B"/>
    <w:rsid w:val="00766C1A"/>
    <w:rsid w:val="00771C92"/>
    <w:rsid w:val="0077769A"/>
    <w:rsid w:val="0077794B"/>
    <w:rsid w:val="00777FB7"/>
    <w:rsid w:val="00782521"/>
    <w:rsid w:val="0078380C"/>
    <w:rsid w:val="00786E10"/>
    <w:rsid w:val="0079001F"/>
    <w:rsid w:val="00790C8A"/>
    <w:rsid w:val="007970C5"/>
    <w:rsid w:val="007A4044"/>
    <w:rsid w:val="007B70A0"/>
    <w:rsid w:val="007C0942"/>
    <w:rsid w:val="007C0971"/>
    <w:rsid w:val="007C6E39"/>
    <w:rsid w:val="007D16D7"/>
    <w:rsid w:val="007E70E9"/>
    <w:rsid w:val="007F117C"/>
    <w:rsid w:val="007F2F83"/>
    <w:rsid w:val="0080106C"/>
    <w:rsid w:val="00803CA9"/>
    <w:rsid w:val="00803DF1"/>
    <w:rsid w:val="00807DAB"/>
    <w:rsid w:val="00814903"/>
    <w:rsid w:val="008151B7"/>
    <w:rsid w:val="00830072"/>
    <w:rsid w:val="0083293B"/>
    <w:rsid w:val="00833EC8"/>
    <w:rsid w:val="00841F77"/>
    <w:rsid w:val="008429EE"/>
    <w:rsid w:val="00844D0A"/>
    <w:rsid w:val="00846F5A"/>
    <w:rsid w:val="00865379"/>
    <w:rsid w:val="0087496F"/>
    <w:rsid w:val="00884DAB"/>
    <w:rsid w:val="00890456"/>
    <w:rsid w:val="00891A66"/>
    <w:rsid w:val="008947E3"/>
    <w:rsid w:val="008B287C"/>
    <w:rsid w:val="008C15F5"/>
    <w:rsid w:val="008D0690"/>
    <w:rsid w:val="008D07B1"/>
    <w:rsid w:val="008E42E8"/>
    <w:rsid w:val="008E59C9"/>
    <w:rsid w:val="008F3C98"/>
    <w:rsid w:val="008F5F26"/>
    <w:rsid w:val="00911FA0"/>
    <w:rsid w:val="009131BB"/>
    <w:rsid w:val="00927A07"/>
    <w:rsid w:val="00927E57"/>
    <w:rsid w:val="0093000C"/>
    <w:rsid w:val="00932D3A"/>
    <w:rsid w:val="00933B0F"/>
    <w:rsid w:val="0093725B"/>
    <w:rsid w:val="00944844"/>
    <w:rsid w:val="009469D4"/>
    <w:rsid w:val="00962BCA"/>
    <w:rsid w:val="009651B8"/>
    <w:rsid w:val="0097004D"/>
    <w:rsid w:val="009715CB"/>
    <w:rsid w:val="00980308"/>
    <w:rsid w:val="0099331F"/>
    <w:rsid w:val="009A4DDF"/>
    <w:rsid w:val="009B6371"/>
    <w:rsid w:val="009C0B21"/>
    <w:rsid w:val="009C3DCE"/>
    <w:rsid w:val="009D024C"/>
    <w:rsid w:val="009D0770"/>
    <w:rsid w:val="009E4614"/>
    <w:rsid w:val="009E70BE"/>
    <w:rsid w:val="009F0651"/>
    <w:rsid w:val="00A00162"/>
    <w:rsid w:val="00A106C1"/>
    <w:rsid w:val="00A10B60"/>
    <w:rsid w:val="00A15080"/>
    <w:rsid w:val="00A15944"/>
    <w:rsid w:val="00A24A87"/>
    <w:rsid w:val="00A24FD9"/>
    <w:rsid w:val="00A2655B"/>
    <w:rsid w:val="00A32953"/>
    <w:rsid w:val="00A3349B"/>
    <w:rsid w:val="00A3472F"/>
    <w:rsid w:val="00A34D48"/>
    <w:rsid w:val="00A4135D"/>
    <w:rsid w:val="00A4554B"/>
    <w:rsid w:val="00A4797A"/>
    <w:rsid w:val="00A50C9F"/>
    <w:rsid w:val="00A51A04"/>
    <w:rsid w:val="00A53C9F"/>
    <w:rsid w:val="00A55DFB"/>
    <w:rsid w:val="00A729C0"/>
    <w:rsid w:val="00A81322"/>
    <w:rsid w:val="00A81564"/>
    <w:rsid w:val="00A85D98"/>
    <w:rsid w:val="00A866CA"/>
    <w:rsid w:val="00A91917"/>
    <w:rsid w:val="00A926F1"/>
    <w:rsid w:val="00AA2D18"/>
    <w:rsid w:val="00AA3150"/>
    <w:rsid w:val="00AA7DAF"/>
    <w:rsid w:val="00AB5D51"/>
    <w:rsid w:val="00AB7FB3"/>
    <w:rsid w:val="00AD5579"/>
    <w:rsid w:val="00AE75E4"/>
    <w:rsid w:val="00AE7788"/>
    <w:rsid w:val="00AF1E02"/>
    <w:rsid w:val="00AF1FCB"/>
    <w:rsid w:val="00AF45F6"/>
    <w:rsid w:val="00B01331"/>
    <w:rsid w:val="00B02D6B"/>
    <w:rsid w:val="00B03BDD"/>
    <w:rsid w:val="00B04198"/>
    <w:rsid w:val="00B1044E"/>
    <w:rsid w:val="00B3041D"/>
    <w:rsid w:val="00B31706"/>
    <w:rsid w:val="00B32632"/>
    <w:rsid w:val="00B401FD"/>
    <w:rsid w:val="00B4351A"/>
    <w:rsid w:val="00B54281"/>
    <w:rsid w:val="00B56F92"/>
    <w:rsid w:val="00B60149"/>
    <w:rsid w:val="00B626D6"/>
    <w:rsid w:val="00B72224"/>
    <w:rsid w:val="00B72B8A"/>
    <w:rsid w:val="00B738BF"/>
    <w:rsid w:val="00B7602D"/>
    <w:rsid w:val="00B76D86"/>
    <w:rsid w:val="00B90203"/>
    <w:rsid w:val="00B904EE"/>
    <w:rsid w:val="00B90C74"/>
    <w:rsid w:val="00B94013"/>
    <w:rsid w:val="00BA0402"/>
    <w:rsid w:val="00BA34C4"/>
    <w:rsid w:val="00BB3720"/>
    <w:rsid w:val="00BB659E"/>
    <w:rsid w:val="00BB7FB4"/>
    <w:rsid w:val="00BC0B85"/>
    <w:rsid w:val="00BC5C5C"/>
    <w:rsid w:val="00BE5015"/>
    <w:rsid w:val="00BF2153"/>
    <w:rsid w:val="00BF2882"/>
    <w:rsid w:val="00BF7A1D"/>
    <w:rsid w:val="00C05D6F"/>
    <w:rsid w:val="00C0714E"/>
    <w:rsid w:val="00C12CA9"/>
    <w:rsid w:val="00C200C1"/>
    <w:rsid w:val="00C21674"/>
    <w:rsid w:val="00C277E7"/>
    <w:rsid w:val="00C30E46"/>
    <w:rsid w:val="00C415A9"/>
    <w:rsid w:val="00C5043D"/>
    <w:rsid w:val="00C71A3E"/>
    <w:rsid w:val="00C72145"/>
    <w:rsid w:val="00C7797E"/>
    <w:rsid w:val="00C8270E"/>
    <w:rsid w:val="00C864DA"/>
    <w:rsid w:val="00CA0CCD"/>
    <w:rsid w:val="00CB02C1"/>
    <w:rsid w:val="00CB277F"/>
    <w:rsid w:val="00CB689B"/>
    <w:rsid w:val="00CC67DF"/>
    <w:rsid w:val="00CC780E"/>
    <w:rsid w:val="00CD02DE"/>
    <w:rsid w:val="00CD279B"/>
    <w:rsid w:val="00CD2C91"/>
    <w:rsid w:val="00CE0588"/>
    <w:rsid w:val="00CF11E5"/>
    <w:rsid w:val="00CF2920"/>
    <w:rsid w:val="00D01BF1"/>
    <w:rsid w:val="00D01F51"/>
    <w:rsid w:val="00D05604"/>
    <w:rsid w:val="00D15002"/>
    <w:rsid w:val="00D2526D"/>
    <w:rsid w:val="00D25D18"/>
    <w:rsid w:val="00D32EB6"/>
    <w:rsid w:val="00D5486F"/>
    <w:rsid w:val="00D56359"/>
    <w:rsid w:val="00D57826"/>
    <w:rsid w:val="00D606D4"/>
    <w:rsid w:val="00D66D49"/>
    <w:rsid w:val="00D74257"/>
    <w:rsid w:val="00D81F64"/>
    <w:rsid w:val="00D87060"/>
    <w:rsid w:val="00D9209F"/>
    <w:rsid w:val="00D964D0"/>
    <w:rsid w:val="00DB1D5E"/>
    <w:rsid w:val="00DB6F3C"/>
    <w:rsid w:val="00DC0876"/>
    <w:rsid w:val="00DD06C2"/>
    <w:rsid w:val="00DE3888"/>
    <w:rsid w:val="00DE400C"/>
    <w:rsid w:val="00DF6CC3"/>
    <w:rsid w:val="00E0035E"/>
    <w:rsid w:val="00E0656B"/>
    <w:rsid w:val="00E112D5"/>
    <w:rsid w:val="00E14CB4"/>
    <w:rsid w:val="00E158AC"/>
    <w:rsid w:val="00E2647D"/>
    <w:rsid w:val="00E3270C"/>
    <w:rsid w:val="00E337A4"/>
    <w:rsid w:val="00E33FBE"/>
    <w:rsid w:val="00E4362B"/>
    <w:rsid w:val="00E46F69"/>
    <w:rsid w:val="00E47A5A"/>
    <w:rsid w:val="00E50FBD"/>
    <w:rsid w:val="00E60906"/>
    <w:rsid w:val="00E66F15"/>
    <w:rsid w:val="00E70FDC"/>
    <w:rsid w:val="00E75E16"/>
    <w:rsid w:val="00E8644F"/>
    <w:rsid w:val="00E9146F"/>
    <w:rsid w:val="00EA44D8"/>
    <w:rsid w:val="00EB564C"/>
    <w:rsid w:val="00EC0CCF"/>
    <w:rsid w:val="00EC2B67"/>
    <w:rsid w:val="00EC7238"/>
    <w:rsid w:val="00ED3258"/>
    <w:rsid w:val="00ED5887"/>
    <w:rsid w:val="00EE4DC6"/>
    <w:rsid w:val="00EE5BCF"/>
    <w:rsid w:val="00EE7F90"/>
    <w:rsid w:val="00EF1B42"/>
    <w:rsid w:val="00EF28CE"/>
    <w:rsid w:val="00EF682D"/>
    <w:rsid w:val="00F01608"/>
    <w:rsid w:val="00F02817"/>
    <w:rsid w:val="00F07D80"/>
    <w:rsid w:val="00F14C1B"/>
    <w:rsid w:val="00F21E87"/>
    <w:rsid w:val="00F22771"/>
    <w:rsid w:val="00F26388"/>
    <w:rsid w:val="00F26973"/>
    <w:rsid w:val="00F341E2"/>
    <w:rsid w:val="00F529C2"/>
    <w:rsid w:val="00F52ABA"/>
    <w:rsid w:val="00F556A6"/>
    <w:rsid w:val="00F5688D"/>
    <w:rsid w:val="00F56909"/>
    <w:rsid w:val="00F608E7"/>
    <w:rsid w:val="00F631DC"/>
    <w:rsid w:val="00F63FC9"/>
    <w:rsid w:val="00F640F0"/>
    <w:rsid w:val="00F704AD"/>
    <w:rsid w:val="00F76A24"/>
    <w:rsid w:val="00F84B31"/>
    <w:rsid w:val="00F95123"/>
    <w:rsid w:val="00FB1FD5"/>
    <w:rsid w:val="00FB2A22"/>
    <w:rsid w:val="00FB7BE5"/>
    <w:rsid w:val="00FC10B5"/>
    <w:rsid w:val="00FC7D96"/>
    <w:rsid w:val="00FD05B2"/>
    <w:rsid w:val="00FD6C6E"/>
    <w:rsid w:val="00FE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3E70C1"/>
  <w15:docId w15:val="{36DFF375-C582-4B00-8D32-7ED98E85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714E"/>
    <w:rPr>
      <w:rFonts w:ascii="Arial Narrow" w:hAnsi="Arial Narro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0E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72B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72B8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C30E4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semiHidden/>
    <w:locked/>
    <w:rsid w:val="00B72B8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B72B8A"/>
    <w:rPr>
      <w:rFonts w:ascii="Cambria" w:hAnsi="Cambria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rsid w:val="00BC0B8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rsid w:val="00BC0B8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customStyle="1" w:styleId="1">
    <w:name w:val="1"/>
    <w:basedOn w:val="Normal"/>
    <w:rsid w:val="00F704AD"/>
    <w:pPr>
      <w:ind w:left="-900" w:right="-868"/>
    </w:pPr>
    <w:rPr>
      <w:rFonts w:ascii="Century Gothic" w:hAnsi="Century Gothic"/>
      <w:b/>
      <w:sz w:val="28"/>
      <w:szCs w:val="28"/>
    </w:rPr>
  </w:style>
  <w:style w:type="character" w:styleId="Hyperlink">
    <w:name w:val="Hyperlink"/>
    <w:rsid w:val="00417188"/>
    <w:rPr>
      <w:rFonts w:cs="Times New Roman"/>
      <w:color w:val="0000FF"/>
      <w:u w:val="single"/>
    </w:rPr>
  </w:style>
  <w:style w:type="paragraph" w:customStyle="1" w:styleId="dk">
    <w:name w:val="dk"/>
    <w:basedOn w:val="Normal"/>
    <w:link w:val="dkChar"/>
    <w:rsid w:val="00417188"/>
    <w:pPr>
      <w:pBdr>
        <w:bottom w:val="single" w:sz="4" w:space="1" w:color="auto"/>
      </w:pBdr>
    </w:pPr>
    <w:rPr>
      <w:rFonts w:ascii="Calibri" w:hAnsi="Calibri"/>
      <w:b/>
      <w:sz w:val="28"/>
      <w:szCs w:val="28"/>
      <w:lang w:eastAsia="en-US"/>
    </w:rPr>
  </w:style>
  <w:style w:type="character" w:customStyle="1" w:styleId="dkChar">
    <w:name w:val="dk Char"/>
    <w:link w:val="dk"/>
    <w:locked/>
    <w:rsid w:val="00417188"/>
    <w:rPr>
      <w:rFonts w:ascii="Calibri" w:hAnsi="Calibri" w:cs="Times New Roman"/>
      <w:b/>
      <w:sz w:val="28"/>
      <w:szCs w:val="28"/>
      <w:lang w:val="en-AU" w:eastAsia="en-US" w:bidi="ar-SA"/>
    </w:rPr>
  </w:style>
  <w:style w:type="table" w:styleId="TableGrid">
    <w:name w:val="Table Grid"/>
    <w:basedOn w:val="TableNormal"/>
    <w:rsid w:val="00240C5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D6581"/>
    <w:pPr>
      <w:ind w:left="720"/>
      <w:contextualSpacing/>
    </w:pPr>
  </w:style>
  <w:style w:type="paragraph" w:styleId="TOCHeading">
    <w:name w:val="TOC Heading"/>
    <w:basedOn w:val="Heading1"/>
    <w:next w:val="Normal"/>
    <w:qFormat/>
    <w:rsid w:val="00C30E46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rsid w:val="00B72B8A"/>
    <w:pPr>
      <w:tabs>
        <w:tab w:val="right" w:leader="dot" w:pos="8302"/>
      </w:tabs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rsid w:val="00C30E46"/>
    <w:pPr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rsid w:val="00C30E46"/>
    <w:pPr>
      <w:spacing w:after="100" w:line="276" w:lineRule="auto"/>
      <w:ind w:left="440"/>
    </w:pPr>
    <w:rPr>
      <w:rFonts w:ascii="Calibri" w:hAnsi="Calibri"/>
      <w:sz w:val="22"/>
      <w:szCs w:val="22"/>
      <w:lang w:val="en-US" w:eastAsia="ja-JP"/>
    </w:rPr>
  </w:style>
  <w:style w:type="paragraph" w:styleId="BalloonText">
    <w:name w:val="Balloon Text"/>
    <w:basedOn w:val="Normal"/>
    <w:link w:val="BalloonTextChar"/>
    <w:rsid w:val="00C30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C30E4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link w:val="Style1Char"/>
    <w:rsid w:val="00C30E46"/>
    <w:pPr>
      <w:ind w:left="-900" w:right="-868"/>
    </w:pPr>
    <w:rPr>
      <w:rFonts w:ascii="Century Gothic" w:hAnsi="Century Gothic"/>
      <w:b/>
      <w:color w:val="4F81BD"/>
      <w:sz w:val="28"/>
    </w:rPr>
  </w:style>
  <w:style w:type="paragraph" w:customStyle="1" w:styleId="Style2">
    <w:name w:val="Style2"/>
    <w:basedOn w:val="ListParagraph"/>
    <w:link w:val="Style2Char"/>
    <w:rsid w:val="00C30E46"/>
    <w:pPr>
      <w:numPr>
        <w:numId w:val="26"/>
      </w:numPr>
    </w:pPr>
    <w:rPr>
      <w:rFonts w:ascii="Century Gothic" w:hAnsi="Century Gothic"/>
      <w:b/>
      <w:color w:val="4F81BD"/>
      <w:sz w:val="28"/>
    </w:rPr>
  </w:style>
  <w:style w:type="character" w:customStyle="1" w:styleId="Style1Char">
    <w:name w:val="Style1 Char"/>
    <w:link w:val="Style1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3">
    <w:name w:val="Style3"/>
    <w:basedOn w:val="Normal"/>
    <w:link w:val="Style3Char"/>
    <w:rsid w:val="00C30E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900" w:right="-868"/>
      <w:jc w:val="center"/>
    </w:pPr>
    <w:rPr>
      <w:rFonts w:ascii="Century Gothic" w:hAnsi="Century Gothic"/>
      <w:b/>
      <w:sz w:val="40"/>
      <w:szCs w:val="40"/>
    </w:rPr>
  </w:style>
  <w:style w:type="character" w:customStyle="1" w:styleId="ListParagraphChar">
    <w:name w:val="List Paragraph Char"/>
    <w:link w:val="ListParagraph"/>
    <w:locked/>
    <w:rsid w:val="00C30E46"/>
    <w:rPr>
      <w:rFonts w:ascii="Arial Narrow" w:hAnsi="Arial Narrow" w:cs="Times New Roman"/>
      <w:sz w:val="24"/>
      <w:szCs w:val="24"/>
    </w:rPr>
  </w:style>
  <w:style w:type="character" w:customStyle="1" w:styleId="Style2Char">
    <w:name w:val="Style2 Char"/>
    <w:link w:val="Style2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4">
    <w:name w:val="Style4"/>
    <w:basedOn w:val="ListParagraph"/>
    <w:link w:val="Style4Char"/>
    <w:rsid w:val="00C30E46"/>
    <w:pPr>
      <w:numPr>
        <w:numId w:val="30"/>
      </w:numPr>
      <w:ind w:right="-868"/>
    </w:pPr>
    <w:rPr>
      <w:rFonts w:ascii="Century Gothic" w:hAnsi="Century Gothic"/>
      <w:b/>
      <w:color w:val="4F81BD"/>
      <w:sz w:val="28"/>
    </w:rPr>
  </w:style>
  <w:style w:type="character" w:customStyle="1" w:styleId="Style3Char">
    <w:name w:val="Style3 Char"/>
    <w:link w:val="Style3"/>
    <w:locked/>
    <w:rsid w:val="00C30E46"/>
    <w:rPr>
      <w:rFonts w:ascii="Century Gothic" w:hAnsi="Century Gothic" w:cs="Times New Roman"/>
      <w:b/>
      <w:sz w:val="40"/>
      <w:szCs w:val="40"/>
    </w:rPr>
  </w:style>
  <w:style w:type="character" w:customStyle="1" w:styleId="Style4Char">
    <w:name w:val="Style4 Char"/>
    <w:link w:val="Style4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Default">
    <w:name w:val="Default"/>
    <w:rsid w:val="00E436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qFormat/>
    <w:locked/>
    <w:rsid w:val="001F688F"/>
    <w:rPr>
      <w:rFonts w:cs="Times New Roman"/>
      <w:b/>
      <w:bCs/>
    </w:rPr>
  </w:style>
  <w:style w:type="paragraph" w:styleId="DocumentMap">
    <w:name w:val="Document Map"/>
    <w:basedOn w:val="Normal"/>
    <w:link w:val="DocumentMapChar"/>
    <w:semiHidden/>
    <w:rsid w:val="005D0DC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7043B3"/>
    <w:rPr>
      <w:rFonts w:cs="Times New Roman"/>
      <w:sz w:val="2"/>
      <w:lang w:val="en-AU" w:eastAsia="en-AU"/>
    </w:rPr>
  </w:style>
  <w:style w:type="character" w:styleId="PageNumber">
    <w:name w:val="page number"/>
    <w:basedOn w:val="DefaultParagraphFont"/>
    <w:rsid w:val="0036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kangarooisland.sa.gov.au/boatin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icouncil@kicouncil.s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rrenk.KICOUNCIL\Local%20Settings\Temporary%20Internet%20Files\Content.MSO\7590727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9312a-f035-4cca-b214-410e198003ae" xsi:nil="true"/>
    <lcf76f155ced4ddcb4097134ff3c332f xmlns="b88c7c04-5963-40bb-9c61-4fba75491d5e">
      <Terms xmlns="http://schemas.microsoft.com/office/infopath/2007/PartnerControls"/>
    </lcf76f155ced4ddcb4097134ff3c332f>
    <_dlc_DocId xmlns="8fc9312a-f035-4cca-b214-410e198003ae">HUWECYJ2PU63-1932835168-141</_dlc_DocId>
    <_dlc_DocIdUrl xmlns="8fc9312a-f035-4cca-b214-410e198003ae">
      <Url>https://kicouncil.sharepoint.com/sites/Custcare/_layouts/15/DocIdRedir.aspx?ID=HUWECYJ2PU63-1932835168-141</Url>
      <Description>HUWECYJ2PU63-1932835168-141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099BED460D4392BA769D2092F24F" ma:contentTypeVersion="11" ma:contentTypeDescription="Create a new document." ma:contentTypeScope="" ma:versionID="97ca395b49af1897dadaea914462abcd">
  <xsd:schema xmlns:xsd="http://www.w3.org/2001/XMLSchema" xmlns:xs="http://www.w3.org/2001/XMLSchema" xmlns:p="http://schemas.microsoft.com/office/2006/metadata/properties" xmlns:ns2="8fc9312a-f035-4cca-b214-410e198003ae" xmlns:ns3="b88c7c04-5963-40bb-9c61-4fba75491d5e" targetNamespace="http://schemas.microsoft.com/office/2006/metadata/properties" ma:root="true" ma:fieldsID="002bb40450dd1016ba679afd9fe1c69c" ns2:_="" ns3:_="">
    <xsd:import namespace="8fc9312a-f035-4cca-b214-410e198003ae"/>
    <xsd:import namespace="b88c7c04-5963-40bb-9c61-4fba75491d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9312a-f035-4cca-b214-410e198003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b33a4a6e-8f53-4b93-a450-1d3d0f597057}" ma:internalName="TaxCatchAll" ma:showField="CatchAllData" ma:web="8fc9312a-f035-4cca-b214-410e19800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c7c04-5963-40bb-9c61-4fba7549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5f0c57b-b60d-41a9-950e-2508c81cb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FFBA-98EA-4230-A31A-4A5FD071E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E4090-A3D9-4E0B-AD29-801C26B429E2}">
  <ds:schemaRefs>
    <ds:schemaRef ds:uri="http://schemas.microsoft.com/office/2006/metadata/properties"/>
    <ds:schemaRef ds:uri="http://schemas.microsoft.com/office/infopath/2007/PartnerControls"/>
    <ds:schemaRef ds:uri="8fc9312a-f035-4cca-b214-410e198003ae"/>
    <ds:schemaRef ds:uri="b88c7c04-5963-40bb-9c61-4fba75491d5e"/>
  </ds:schemaRefs>
</ds:datastoreItem>
</file>

<file path=customXml/itemProps3.xml><?xml version="1.0" encoding="utf-8"?>
<ds:datastoreItem xmlns:ds="http://schemas.openxmlformats.org/officeDocument/2006/customXml" ds:itemID="{41024793-C26F-4EF4-B6D0-4EAEFC7CD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9312a-f035-4cca-b214-410e198003ae"/>
    <ds:schemaRef ds:uri="b88c7c04-5963-40bb-9c61-4fba75491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420110-9234-49AC-A9C3-40007211EF5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6F0D6A3-DAAC-4E35-8B8C-7FE416EBB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7590727F.dot</Template>
  <TotalTime>0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Kangaroo Island Council</vt:lpstr>
    </vt:vector>
  </TitlesOfParts>
  <Company>Kangaroo Island Council</Company>
  <LinksUpToDate>false</LinksUpToDate>
  <CharactersWithSpaces>1868</CharactersWithSpaces>
  <SharedDoc>false</SharedDoc>
  <HLinks>
    <vt:vector size="6" baseType="variant">
      <vt:variant>
        <vt:i4>720949</vt:i4>
      </vt:variant>
      <vt:variant>
        <vt:i4>0</vt:i4>
      </vt:variant>
      <vt:variant>
        <vt:i4>0</vt:i4>
      </vt:variant>
      <vt:variant>
        <vt:i4>5</vt:i4>
      </vt:variant>
      <vt:variant>
        <vt:lpwstr>mailto:kicouncil@kicouncil.sa.gov.au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Kangaroo Island Council</dc:title>
  <dc:subject/>
  <dc:creator>Darren Keenan</dc:creator>
  <cp:keywords/>
  <dc:description/>
  <cp:lastModifiedBy>Sam Rothe</cp:lastModifiedBy>
  <cp:revision>2</cp:revision>
  <cp:lastPrinted>2020-06-23T06:32:00Z</cp:lastPrinted>
  <dcterms:created xsi:type="dcterms:W3CDTF">2026-10-21T03:50:00Z</dcterms:created>
  <dcterms:modified xsi:type="dcterms:W3CDTF">2026-10-21T03:50:00Z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0x010100C3EB099BED460D4392BA769D2092F24F</vt:lpwstr>
  </property>
  <property fmtid="{D5CDD505-2E9C-101B-9397-08002B2CF9AE}" pid="4" name="_dlc_DocIdItemGuid">
    <vt:lpwstr>5b74ec65-5119-4c75-b557-b577850f6585</vt:lpwstr>
  </property>
  <property fmtid="{D5CDD505-2E9C-101B-9397-08002B2CF9AE}" pid="5" name="MediaServiceImageTags">
    <vt:lpwstr/>
  </property>
</Properties>
</file>