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54FC7" w14:textId="77777777" w:rsidR="004A6439" w:rsidRDefault="004A6439"/>
    <w:tbl>
      <w:tblPr>
        <w:tblW w:w="5392" w:type="pct"/>
        <w:tblInd w:w="-792" w:type="dxa"/>
        <w:tblLook w:val="0000" w:firstRow="0" w:lastRow="0" w:firstColumn="0" w:lastColumn="0" w:noHBand="0" w:noVBand="0"/>
      </w:tblPr>
      <w:tblGrid>
        <w:gridCol w:w="2669"/>
        <w:gridCol w:w="2669"/>
        <w:gridCol w:w="2669"/>
        <w:gridCol w:w="2669"/>
      </w:tblGrid>
      <w:tr w:rsidR="00491870" w:rsidRPr="004A6439" w14:paraId="5DB02A95" w14:textId="77777777" w:rsidTr="00272562">
        <w:trPr>
          <w:trHeight w:val="93"/>
        </w:trPr>
        <w:tc>
          <w:tcPr>
            <w:tcW w:w="5000" w:type="pct"/>
            <w:gridSpan w:val="4"/>
            <w:vAlign w:val="center"/>
          </w:tcPr>
          <w:p w14:paraId="377B492C" w14:textId="3F97993D" w:rsidR="001D2AF2" w:rsidRDefault="004A6439" w:rsidP="00E5541E">
            <w:pPr>
              <w:pStyle w:val="Style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 w:right="-23"/>
              <w:jc w:val="left"/>
              <w:outlineLvl w:val="0"/>
              <w:rPr>
                <w:rFonts w:ascii="Arial" w:hAnsi="Arial" w:cs="Arial"/>
                <w:color w:val="2E3192"/>
                <w:sz w:val="44"/>
                <w:szCs w:val="44"/>
              </w:rPr>
            </w:pPr>
            <w:r w:rsidRPr="004A6439">
              <w:rPr>
                <w:rFonts w:ascii="Arial" w:hAnsi="Arial" w:cs="Arial"/>
                <w:color w:val="2E3192"/>
                <w:sz w:val="44"/>
                <w:szCs w:val="44"/>
              </w:rPr>
              <w:t xml:space="preserve">Annual Boat </w:t>
            </w:r>
            <w:r w:rsidR="00AF24CB">
              <w:rPr>
                <w:rFonts w:ascii="Arial" w:hAnsi="Arial" w:cs="Arial"/>
                <w:color w:val="2E3192"/>
                <w:sz w:val="44"/>
                <w:szCs w:val="44"/>
              </w:rPr>
              <w:t>Launch</w:t>
            </w:r>
            <w:r w:rsidRPr="004A6439">
              <w:rPr>
                <w:rFonts w:ascii="Arial" w:hAnsi="Arial" w:cs="Arial"/>
                <w:color w:val="2E3192"/>
                <w:sz w:val="44"/>
                <w:szCs w:val="44"/>
              </w:rPr>
              <w:t xml:space="preserve"> </w:t>
            </w:r>
            <w:r w:rsidR="00AF24CB">
              <w:rPr>
                <w:rFonts w:ascii="Arial" w:hAnsi="Arial" w:cs="Arial"/>
                <w:color w:val="2E3192"/>
                <w:sz w:val="44"/>
                <w:szCs w:val="44"/>
              </w:rPr>
              <w:t>P</w:t>
            </w:r>
            <w:r w:rsidR="00E5541E">
              <w:rPr>
                <w:rFonts w:ascii="Arial" w:hAnsi="Arial" w:cs="Arial"/>
                <w:color w:val="2E3192"/>
                <w:sz w:val="44"/>
                <w:szCs w:val="44"/>
              </w:rPr>
              <w:t xml:space="preserve">ermit Application </w:t>
            </w:r>
            <w:r w:rsidR="00722541">
              <w:rPr>
                <w:rFonts w:ascii="Arial" w:hAnsi="Arial" w:cs="Arial"/>
                <w:color w:val="2E3192"/>
                <w:sz w:val="44"/>
                <w:szCs w:val="44"/>
              </w:rPr>
              <w:t>202</w:t>
            </w:r>
            <w:r w:rsidR="001F4474">
              <w:rPr>
                <w:rFonts w:ascii="Arial" w:hAnsi="Arial" w:cs="Arial"/>
                <w:color w:val="2E3192"/>
                <w:sz w:val="44"/>
                <w:szCs w:val="44"/>
              </w:rPr>
              <w:t>6</w:t>
            </w:r>
            <w:r w:rsidR="00722541">
              <w:rPr>
                <w:rFonts w:ascii="Arial" w:hAnsi="Arial" w:cs="Arial"/>
                <w:color w:val="2E3192"/>
                <w:sz w:val="44"/>
                <w:szCs w:val="44"/>
              </w:rPr>
              <w:t>-2</w:t>
            </w:r>
            <w:r w:rsidR="001F4474">
              <w:rPr>
                <w:rFonts w:ascii="Arial" w:hAnsi="Arial" w:cs="Arial"/>
                <w:color w:val="2E3192"/>
                <w:sz w:val="44"/>
                <w:szCs w:val="44"/>
              </w:rPr>
              <w:t>7</w:t>
            </w:r>
            <w:r w:rsidR="00E5541E">
              <w:rPr>
                <w:rFonts w:ascii="Arial" w:hAnsi="Arial" w:cs="Arial"/>
                <w:color w:val="2E3192"/>
                <w:sz w:val="44"/>
                <w:szCs w:val="44"/>
              </w:rPr>
              <w:t xml:space="preserve"> </w:t>
            </w:r>
          </w:p>
          <w:p w14:paraId="51023B77" w14:textId="0B6901BE" w:rsidR="007B69B3" w:rsidRPr="004A6439" w:rsidRDefault="007B69B3" w:rsidP="00E5541E">
            <w:pPr>
              <w:pStyle w:val="Style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 w:right="-23"/>
              <w:jc w:val="left"/>
              <w:outlineLvl w:val="0"/>
              <w:rPr>
                <w:rFonts w:ascii="Arial" w:hAnsi="Arial" w:cs="Arial"/>
                <w:color w:val="2E3192"/>
                <w:sz w:val="44"/>
                <w:szCs w:val="44"/>
              </w:rPr>
            </w:pPr>
            <w:r w:rsidRPr="0003606D">
              <w:rPr>
                <w:rFonts w:ascii="Arial" w:hAnsi="Arial" w:cs="Arial"/>
                <w:color w:val="2E6C40"/>
                <w:sz w:val="44"/>
                <w:szCs w:val="44"/>
              </w:rPr>
              <w:t>Fee $</w:t>
            </w:r>
            <w:r w:rsidR="001F4474">
              <w:rPr>
                <w:rFonts w:ascii="Arial" w:hAnsi="Arial" w:cs="Arial"/>
                <w:color w:val="2E6C40"/>
                <w:sz w:val="44"/>
                <w:szCs w:val="44"/>
              </w:rPr>
              <w:t>180</w:t>
            </w:r>
            <w:r>
              <w:rPr>
                <w:rFonts w:ascii="Arial" w:hAnsi="Arial" w:cs="Arial"/>
                <w:color w:val="2E6C40"/>
                <w:sz w:val="44"/>
                <w:szCs w:val="44"/>
              </w:rPr>
              <w:t>.00</w:t>
            </w:r>
            <w:r w:rsidRPr="0003606D">
              <w:rPr>
                <w:rFonts w:ascii="Arial" w:hAnsi="Arial" w:cs="Arial"/>
                <w:color w:val="2E6C40"/>
                <w:sz w:val="44"/>
                <w:szCs w:val="44"/>
              </w:rPr>
              <w:t xml:space="preserve"> (incl. GST)</w:t>
            </w:r>
          </w:p>
        </w:tc>
      </w:tr>
      <w:tr w:rsidR="00491870" w:rsidRPr="004A6439" w14:paraId="47629804" w14:textId="77777777" w:rsidTr="00491870">
        <w:trPr>
          <w:trHeight w:val="93"/>
        </w:trPr>
        <w:tc>
          <w:tcPr>
            <w:tcW w:w="5000" w:type="pct"/>
            <w:gridSpan w:val="4"/>
            <w:shd w:val="clear" w:color="auto" w:fill="FFFFFF"/>
            <w:vAlign w:val="center"/>
          </w:tcPr>
          <w:p w14:paraId="4A5E749D" w14:textId="77777777" w:rsidR="00284CEE" w:rsidRPr="004A6439" w:rsidRDefault="00491870" w:rsidP="00491870">
            <w:pPr>
              <w:spacing w:before="240" w:after="12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4A6439">
              <w:rPr>
                <w:rFonts w:ascii="Arial" w:hAnsi="Arial" w:cs="Arial"/>
                <w:sz w:val="16"/>
                <w:szCs w:val="16"/>
              </w:rPr>
              <w:t>Please return completed application form to</w:t>
            </w:r>
            <w:r w:rsidR="00284CEE" w:rsidRPr="004A6439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24AC86C0" w14:textId="77777777" w:rsidR="00491870" w:rsidRDefault="00284CEE" w:rsidP="00491870">
            <w:pPr>
              <w:spacing w:before="240" w:after="12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4A6439">
              <w:rPr>
                <w:rFonts w:ascii="Arial" w:hAnsi="Arial" w:cs="Arial"/>
                <w:sz w:val="16"/>
                <w:szCs w:val="16"/>
              </w:rPr>
              <w:t>In Person:</w:t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</w:r>
            <w:r w:rsidR="00491870" w:rsidRPr="004A6439">
              <w:rPr>
                <w:rFonts w:ascii="Arial" w:hAnsi="Arial" w:cs="Arial"/>
                <w:sz w:val="16"/>
                <w:szCs w:val="16"/>
              </w:rPr>
              <w:t>Kangaroo Island Counci</w:t>
            </w:r>
            <w:r w:rsidRPr="004A6439">
              <w:rPr>
                <w:rFonts w:ascii="Arial" w:hAnsi="Arial" w:cs="Arial"/>
                <w:sz w:val="16"/>
                <w:szCs w:val="16"/>
              </w:rPr>
              <w:t xml:space="preserve">l, </w:t>
            </w:r>
            <w:r w:rsidR="00765F7C">
              <w:rPr>
                <w:rFonts w:ascii="Arial" w:hAnsi="Arial" w:cs="Arial"/>
                <w:sz w:val="16"/>
                <w:szCs w:val="16"/>
              </w:rPr>
              <w:t>43 Dauncey Street, Kingscote</w:t>
            </w:r>
            <w:r w:rsidRPr="004A6439">
              <w:rPr>
                <w:rFonts w:ascii="Arial" w:hAnsi="Arial" w:cs="Arial"/>
                <w:sz w:val="16"/>
                <w:szCs w:val="16"/>
              </w:rPr>
              <w:br/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  <w:t>P</w:t>
            </w:r>
            <w:r w:rsidR="00491870" w:rsidRPr="004A6439">
              <w:rPr>
                <w:rFonts w:ascii="Arial" w:hAnsi="Arial" w:cs="Arial"/>
                <w:sz w:val="16"/>
                <w:szCs w:val="16"/>
              </w:rPr>
              <w:t>enneshaw Community Business Centre, 99 Middle Terrace, Penneshaw</w:t>
            </w:r>
            <w:r w:rsidRPr="004A6439">
              <w:rPr>
                <w:rFonts w:ascii="Arial" w:hAnsi="Arial" w:cs="Arial"/>
                <w:sz w:val="16"/>
                <w:szCs w:val="16"/>
              </w:rPr>
              <w:br/>
            </w:r>
            <w:r w:rsidR="00491870" w:rsidRPr="004A6439">
              <w:rPr>
                <w:rFonts w:ascii="Arial" w:hAnsi="Arial" w:cs="Arial"/>
                <w:sz w:val="16"/>
                <w:szCs w:val="16"/>
              </w:rPr>
              <w:t xml:space="preserve">By </w:t>
            </w:r>
            <w:r w:rsidRPr="004A6439">
              <w:rPr>
                <w:rFonts w:ascii="Arial" w:hAnsi="Arial" w:cs="Arial"/>
                <w:sz w:val="16"/>
                <w:szCs w:val="16"/>
              </w:rPr>
              <w:t>Post:</w:t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</w:r>
            <w:r w:rsidR="00491870" w:rsidRPr="004A6439">
              <w:rPr>
                <w:rFonts w:ascii="Arial" w:hAnsi="Arial" w:cs="Arial"/>
                <w:sz w:val="16"/>
                <w:szCs w:val="16"/>
              </w:rPr>
              <w:t>PO Box 121, Kingscote SA 5223</w:t>
            </w:r>
            <w:r w:rsidRPr="004A6439">
              <w:rPr>
                <w:rFonts w:ascii="Arial" w:hAnsi="Arial" w:cs="Arial"/>
                <w:sz w:val="16"/>
                <w:szCs w:val="16"/>
              </w:rPr>
              <w:br/>
              <w:t>Fax:</w:t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  <w:t>08 8553 2885</w:t>
            </w:r>
            <w:r w:rsidRPr="004A6439">
              <w:rPr>
                <w:rFonts w:ascii="Arial" w:hAnsi="Arial" w:cs="Arial"/>
                <w:sz w:val="16"/>
                <w:szCs w:val="16"/>
              </w:rPr>
              <w:br/>
              <w:t>Email:</w:t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</w:r>
            <w:r w:rsidRPr="004A6439">
              <w:rPr>
                <w:rFonts w:ascii="Arial" w:hAnsi="Arial" w:cs="Arial"/>
                <w:sz w:val="16"/>
                <w:szCs w:val="16"/>
              </w:rPr>
              <w:tab/>
            </w:r>
            <w:hyperlink r:id="rId12" w:history="1">
              <w:r w:rsidR="00491870" w:rsidRPr="004A6439">
                <w:rPr>
                  <w:rFonts w:ascii="Arial" w:hAnsi="Arial" w:cs="Arial"/>
                  <w:sz w:val="16"/>
                  <w:szCs w:val="16"/>
                </w:rPr>
                <w:t>kicouncil@kicouncil.sa.gov.au</w:t>
              </w:r>
            </w:hyperlink>
            <w:r w:rsidR="003E150F" w:rsidRPr="004A6439">
              <w:rPr>
                <w:rFonts w:ascii="Arial" w:hAnsi="Arial" w:cs="Arial"/>
                <w:sz w:val="16"/>
                <w:szCs w:val="16"/>
              </w:rPr>
              <w:br/>
              <w:t>Website:</w:t>
            </w:r>
            <w:r w:rsidR="003E150F" w:rsidRPr="004A6439">
              <w:rPr>
                <w:rFonts w:ascii="Arial" w:hAnsi="Arial" w:cs="Arial"/>
                <w:sz w:val="16"/>
                <w:szCs w:val="16"/>
              </w:rPr>
              <w:tab/>
            </w:r>
            <w:r w:rsidR="003E150F" w:rsidRPr="004A6439">
              <w:rPr>
                <w:rFonts w:ascii="Arial" w:hAnsi="Arial" w:cs="Arial"/>
                <w:sz w:val="16"/>
                <w:szCs w:val="16"/>
              </w:rPr>
              <w:tab/>
            </w:r>
            <w:hyperlink r:id="rId13" w:history="1">
              <w:r w:rsidR="00AB6D3D" w:rsidRPr="00451813">
                <w:rPr>
                  <w:rStyle w:val="Hyperlink"/>
                  <w:rFonts w:ascii="Arial" w:hAnsi="Arial" w:cs="Arial"/>
                  <w:sz w:val="16"/>
                  <w:szCs w:val="16"/>
                </w:rPr>
                <w:t>www.kangarooisland.sa.gov.au/boating</w:t>
              </w:r>
            </w:hyperlink>
          </w:p>
          <w:p w14:paraId="09BA33D1" w14:textId="77777777" w:rsidR="00837AE9" w:rsidRPr="004A6439" w:rsidRDefault="00757B6C" w:rsidP="00D50397">
            <w:pPr>
              <w:tabs>
                <w:tab w:val="left" w:pos="10382"/>
              </w:tabs>
              <w:spacing w:before="240" w:after="240"/>
              <w:ind w:right="34"/>
              <w:rPr>
                <w:rFonts w:ascii="Arial" w:hAnsi="Arial" w:cs="Arial"/>
                <w:sz w:val="20"/>
                <w:szCs w:val="20"/>
              </w:rPr>
            </w:pPr>
            <w:r w:rsidRPr="004A6439">
              <w:rPr>
                <w:rFonts w:ascii="Arial" w:hAnsi="Arial" w:cs="Arial"/>
                <w:sz w:val="20"/>
                <w:szCs w:val="20"/>
              </w:rPr>
              <w:t>Li</w:t>
            </w:r>
            <w:r w:rsidR="00272562" w:rsidRPr="004A6439">
              <w:rPr>
                <w:rFonts w:ascii="Arial" w:hAnsi="Arial" w:cs="Arial"/>
                <w:sz w:val="20"/>
                <w:szCs w:val="20"/>
              </w:rPr>
              <w:t>fetime recreational permits are also available</w:t>
            </w:r>
            <w:r w:rsidR="001D2AF2" w:rsidRPr="004A6439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</w:tc>
      </w:tr>
      <w:tr w:rsidR="002F421C" w:rsidRPr="004A6439" w14:paraId="44E4010A" w14:textId="77777777" w:rsidTr="005C6660">
        <w:trPr>
          <w:trHeight w:val="93"/>
        </w:trPr>
        <w:tc>
          <w:tcPr>
            <w:tcW w:w="1250" w:type="pct"/>
            <w:vAlign w:val="center"/>
          </w:tcPr>
          <w:p w14:paraId="2C6EA90C" w14:textId="77777777" w:rsidR="002F421C" w:rsidRPr="004A6439" w:rsidRDefault="005C6660" w:rsidP="005C6660">
            <w:pPr>
              <w:pStyle w:val="Default"/>
              <w:spacing w:before="120"/>
              <w:ind w:left="6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 xml:space="preserve">Boat Ramp Mostly </w:t>
            </w:r>
            <w:r w:rsidR="002F421C" w:rsidRPr="004A6439">
              <w:rPr>
                <w:bCs/>
                <w:sz w:val="20"/>
                <w:szCs w:val="20"/>
              </w:rPr>
              <w:t>Used</w:t>
            </w:r>
            <w:r w:rsidRPr="004A6439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3750" w:type="pct"/>
            <w:gridSpan w:val="3"/>
            <w:vAlign w:val="center"/>
          </w:tcPr>
          <w:p w14:paraId="2C57F1CD" w14:textId="77777777" w:rsidR="002F421C" w:rsidRPr="004A6439" w:rsidRDefault="002F421C" w:rsidP="002F421C">
            <w:pPr>
              <w:pStyle w:val="Default"/>
              <w:spacing w:before="120"/>
              <w:rPr>
                <w:b/>
                <w:bCs/>
                <w:sz w:val="20"/>
                <w:szCs w:val="20"/>
              </w:rPr>
            </w:pP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 xml:space="preserve">American River    </w:t>
            </w: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 xml:space="preserve">Emu Bay   </w:t>
            </w: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 xml:space="preserve">Shoal Bay   </w:t>
            </w: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>Christmas Cove</w:t>
            </w:r>
          </w:p>
        </w:tc>
      </w:tr>
      <w:tr w:rsidR="002F421C" w:rsidRPr="004A6439" w14:paraId="4199C652" w14:textId="77777777" w:rsidTr="002F4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A08C5FB" w14:textId="77777777" w:rsidR="002F421C" w:rsidRPr="004A6439" w:rsidRDefault="002F421C" w:rsidP="004A6439">
            <w:pPr>
              <w:pStyle w:val="Default"/>
              <w:spacing w:before="20" w:after="20"/>
              <w:ind w:left="72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016DC" w14:textId="77777777" w:rsidR="002F421C" w:rsidRPr="004A6439" w:rsidRDefault="002F421C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2F421C" w:rsidRPr="004A6439" w14:paraId="0AA828DD" w14:textId="77777777" w:rsidTr="002F421C">
        <w:trPr>
          <w:trHeight w:val="93"/>
        </w:trPr>
        <w:tc>
          <w:tcPr>
            <w:tcW w:w="1250" w:type="pct"/>
            <w:vAlign w:val="center"/>
          </w:tcPr>
          <w:p w14:paraId="435A0DCF" w14:textId="29D3BA89" w:rsidR="002F421C" w:rsidRPr="004A6439" w:rsidRDefault="005C6660" w:rsidP="00B404AD">
            <w:pPr>
              <w:pStyle w:val="Default"/>
              <w:spacing w:before="120"/>
              <w:ind w:left="6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Pensioner</w:t>
            </w:r>
            <w:r w:rsidR="002F421C" w:rsidRPr="004A6439">
              <w:rPr>
                <w:bCs/>
                <w:sz w:val="20"/>
                <w:szCs w:val="20"/>
              </w:rPr>
              <w:t xml:space="preserve"> Rate</w:t>
            </w:r>
            <w:r w:rsidR="006B5384" w:rsidRPr="004A6439">
              <w:rPr>
                <w:bCs/>
                <w:sz w:val="20"/>
                <w:szCs w:val="20"/>
              </w:rPr>
              <w:t xml:space="preserve"> ($</w:t>
            </w:r>
            <w:r w:rsidR="00E5541E">
              <w:rPr>
                <w:bCs/>
                <w:sz w:val="20"/>
                <w:szCs w:val="20"/>
              </w:rPr>
              <w:t>1</w:t>
            </w:r>
            <w:r w:rsidR="004F4DE1">
              <w:rPr>
                <w:bCs/>
                <w:sz w:val="20"/>
                <w:szCs w:val="20"/>
              </w:rPr>
              <w:t>40</w:t>
            </w:r>
            <w:r w:rsidR="006B5384" w:rsidRPr="004A6439">
              <w:rPr>
                <w:bCs/>
                <w:sz w:val="20"/>
                <w:szCs w:val="20"/>
              </w:rPr>
              <w:t>.00)</w:t>
            </w:r>
            <w:r w:rsidRPr="004A6439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3750" w:type="pct"/>
            <w:gridSpan w:val="3"/>
            <w:vAlign w:val="center"/>
          </w:tcPr>
          <w:p w14:paraId="70D085C1" w14:textId="77777777" w:rsidR="002F421C" w:rsidRPr="00B404AD" w:rsidRDefault="002F421C" w:rsidP="00B404AD">
            <w:pPr>
              <w:pStyle w:val="Default"/>
              <w:spacing w:before="120"/>
              <w:rPr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 xml:space="preserve">Yes    </w:t>
            </w: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>No</w:t>
            </w:r>
            <w:r w:rsidR="00B404AD">
              <w:rPr>
                <w:bCs/>
                <w:sz w:val="20"/>
                <w:szCs w:val="20"/>
              </w:rPr>
              <w:t xml:space="preserve">   </w:t>
            </w:r>
            <w:r w:rsidR="00B404AD" w:rsidRPr="00B404AD">
              <w:rPr>
                <w:b/>
                <w:bCs/>
                <w:sz w:val="20"/>
                <w:szCs w:val="20"/>
              </w:rPr>
              <w:t>Office use only:</w:t>
            </w:r>
            <w:r w:rsidR="00B404AD">
              <w:rPr>
                <w:bCs/>
                <w:sz w:val="20"/>
                <w:szCs w:val="20"/>
              </w:rPr>
              <w:t xml:space="preserve"> Was evidence sighted  </w:t>
            </w:r>
            <w:r w:rsidR="00B404AD" w:rsidRPr="004A6439">
              <w:rPr>
                <w:bCs/>
                <w:sz w:val="40"/>
                <w:szCs w:val="40"/>
              </w:rPr>
              <w:sym w:font="Wingdings 2" w:char="F0A3"/>
            </w:r>
            <w:r w:rsidR="00B404AD" w:rsidRPr="004A6439">
              <w:rPr>
                <w:bCs/>
                <w:sz w:val="40"/>
                <w:szCs w:val="40"/>
              </w:rPr>
              <w:t xml:space="preserve"> </w:t>
            </w:r>
            <w:r w:rsidR="00B404AD" w:rsidRPr="004A6439">
              <w:rPr>
                <w:bCs/>
                <w:sz w:val="20"/>
                <w:szCs w:val="20"/>
              </w:rPr>
              <w:t xml:space="preserve">Yes    </w:t>
            </w:r>
            <w:r w:rsidR="00B404AD" w:rsidRPr="004A6439">
              <w:rPr>
                <w:bCs/>
                <w:sz w:val="40"/>
                <w:szCs w:val="40"/>
              </w:rPr>
              <w:sym w:font="Wingdings 2" w:char="F0A3"/>
            </w:r>
            <w:r w:rsidR="00B404AD" w:rsidRPr="004A6439">
              <w:rPr>
                <w:bCs/>
                <w:sz w:val="40"/>
                <w:szCs w:val="40"/>
              </w:rPr>
              <w:t xml:space="preserve"> </w:t>
            </w:r>
            <w:r w:rsidR="00B404AD" w:rsidRPr="004A6439">
              <w:rPr>
                <w:bCs/>
                <w:sz w:val="20"/>
                <w:szCs w:val="20"/>
              </w:rPr>
              <w:t>No</w:t>
            </w:r>
            <w:r w:rsidR="00B404AD">
              <w:rPr>
                <w:bCs/>
                <w:sz w:val="20"/>
                <w:szCs w:val="20"/>
              </w:rPr>
              <w:t xml:space="preserve">   </w:t>
            </w:r>
          </w:p>
        </w:tc>
      </w:tr>
      <w:tr w:rsidR="00272562" w:rsidRPr="004A6439" w14:paraId="248F5210" w14:textId="77777777" w:rsidTr="009D2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4618D" w14:textId="77777777" w:rsidR="00272562" w:rsidRPr="004A6439" w:rsidRDefault="00272562" w:rsidP="004A6439">
            <w:pPr>
              <w:pStyle w:val="Default"/>
              <w:autoSpaceDE/>
              <w:autoSpaceDN/>
              <w:adjustRightInd/>
              <w:spacing w:before="240" w:after="240"/>
              <w:ind w:left="-6" w:right="527"/>
              <w:outlineLvl w:val="0"/>
              <w:rPr>
                <w:b/>
                <w:bCs/>
                <w:color w:val="2E3192"/>
              </w:rPr>
            </w:pPr>
            <w:r w:rsidRPr="004A6439">
              <w:rPr>
                <w:b/>
                <w:color w:val="2E3192"/>
              </w:rPr>
              <w:t>Applicants Details:</w:t>
            </w:r>
          </w:p>
        </w:tc>
      </w:tr>
      <w:tr w:rsidR="00BD7F59" w:rsidRPr="004A6439" w14:paraId="3AF35E0E" w14:textId="77777777" w:rsidTr="00272562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</w:tcPr>
          <w:p w14:paraId="294C02C3" w14:textId="77777777" w:rsidR="00BD7F59" w:rsidRPr="004A6439" w:rsidRDefault="00272562" w:rsidP="00272562">
            <w:pPr>
              <w:pStyle w:val="Default"/>
              <w:spacing w:before="100" w:after="100"/>
              <w:ind w:left="72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Name: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A93C" w14:textId="77777777" w:rsidR="00BD7F59" w:rsidRPr="004A6439" w:rsidRDefault="00BD7F59" w:rsidP="004A6439">
            <w:pPr>
              <w:pStyle w:val="Default"/>
              <w:spacing w:before="100" w:after="100"/>
              <w:rPr>
                <w:b/>
                <w:bCs/>
                <w:sz w:val="20"/>
                <w:szCs w:val="20"/>
              </w:rPr>
            </w:pPr>
          </w:p>
        </w:tc>
      </w:tr>
      <w:tr w:rsidR="00BD7F59" w:rsidRPr="004A6439" w14:paraId="61997D37" w14:textId="77777777" w:rsidTr="00272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56C1136" w14:textId="77777777" w:rsidR="00BD7F59" w:rsidRPr="004A6439" w:rsidRDefault="00BD7F59" w:rsidP="00272562">
            <w:pPr>
              <w:pStyle w:val="Default"/>
              <w:spacing w:before="20" w:after="20"/>
              <w:ind w:left="72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left w:val="nil"/>
              <w:right w:val="nil"/>
            </w:tcBorders>
            <w:vAlign w:val="center"/>
          </w:tcPr>
          <w:p w14:paraId="3DDCFB17" w14:textId="77777777" w:rsidR="00BD7F59" w:rsidRPr="004A6439" w:rsidRDefault="00BD7F59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BD7F59" w:rsidRPr="004A6439" w14:paraId="7169B77A" w14:textId="77777777" w:rsidTr="00272562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</w:tcPr>
          <w:p w14:paraId="58659B58" w14:textId="77777777" w:rsidR="00BD7F59" w:rsidRPr="004A6439" w:rsidRDefault="00272562" w:rsidP="00272562">
            <w:pPr>
              <w:pStyle w:val="Default"/>
              <w:spacing w:before="100" w:after="100"/>
              <w:ind w:left="72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Postal Address: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5C2E" w14:textId="77777777" w:rsidR="00BD7F59" w:rsidRPr="004A6439" w:rsidRDefault="00BD7F59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  <w:p w14:paraId="61AE290D" w14:textId="77777777" w:rsidR="00272562" w:rsidRPr="004A6439" w:rsidRDefault="00272562" w:rsidP="00D0161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  <w:t>Postcode:</w:t>
            </w:r>
          </w:p>
        </w:tc>
      </w:tr>
      <w:tr w:rsidR="00BD7F59" w:rsidRPr="004A6439" w14:paraId="3E35D361" w14:textId="77777777" w:rsidTr="00272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7FB0C8C4" w14:textId="77777777" w:rsidR="00BD7F59" w:rsidRPr="004A6439" w:rsidRDefault="00BD7F59" w:rsidP="00272562">
            <w:pPr>
              <w:pStyle w:val="Default"/>
              <w:spacing w:before="20" w:after="20"/>
              <w:ind w:left="72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left w:val="nil"/>
              <w:right w:val="nil"/>
            </w:tcBorders>
            <w:vAlign w:val="center"/>
          </w:tcPr>
          <w:p w14:paraId="3C12F460" w14:textId="77777777" w:rsidR="00BD7F59" w:rsidRPr="004A6439" w:rsidRDefault="00BD7F59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BD7F59" w:rsidRPr="004A6439" w14:paraId="1644A56C" w14:textId="77777777" w:rsidTr="00272562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</w:tcPr>
          <w:p w14:paraId="31FAF52C" w14:textId="77777777" w:rsidR="00BD7F59" w:rsidRPr="004A6439" w:rsidRDefault="00272562" w:rsidP="00272562">
            <w:pPr>
              <w:pStyle w:val="Default"/>
              <w:ind w:left="74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Residential Address: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7706" w14:textId="77777777" w:rsidR="001D2AF2" w:rsidRPr="004A6439" w:rsidRDefault="001D2AF2" w:rsidP="001D2AF2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  <w:p w14:paraId="248ED315" w14:textId="77777777" w:rsidR="00272562" w:rsidRPr="004A6439" w:rsidRDefault="001D2AF2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</w:r>
            <w:r w:rsidRPr="004A6439">
              <w:rPr>
                <w:bCs/>
                <w:sz w:val="20"/>
                <w:szCs w:val="20"/>
              </w:rPr>
              <w:tab/>
              <w:t>Postcode:</w:t>
            </w:r>
          </w:p>
        </w:tc>
      </w:tr>
      <w:tr w:rsidR="00BD7F59" w:rsidRPr="004A6439" w14:paraId="0E4DD91C" w14:textId="77777777" w:rsidTr="00573C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ADD13" w14:textId="77777777" w:rsidR="00BD7F59" w:rsidRPr="004A6439" w:rsidRDefault="00BD7F59" w:rsidP="004A6439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500EA1" w14:textId="77777777" w:rsidR="00BD7F59" w:rsidRPr="004A6439" w:rsidRDefault="00BD7F59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BD7F59" w:rsidRPr="004A6439" w14:paraId="6E5024B9" w14:textId="77777777" w:rsidTr="00573C28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5B8EB780" w14:textId="77777777" w:rsidR="00BD7F59" w:rsidRPr="004A6439" w:rsidRDefault="00272562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Telephone: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8969" w14:textId="77777777" w:rsidR="00BD7F59" w:rsidRPr="004A6439" w:rsidRDefault="00BD7F59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E47CE" w14:textId="77777777" w:rsidR="00BD7F59" w:rsidRPr="004A6439" w:rsidRDefault="00272562" w:rsidP="004A6439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Mobile: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6854" w14:textId="77777777" w:rsidR="00BD7F59" w:rsidRPr="004A6439" w:rsidRDefault="00BD7F59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</w:tr>
      <w:tr w:rsidR="00E27DD3" w:rsidRPr="004A6439" w14:paraId="68C48165" w14:textId="77777777" w:rsidTr="00573C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DBA15" w14:textId="77777777" w:rsidR="00E27DD3" w:rsidRPr="004A6439" w:rsidRDefault="00E27DD3" w:rsidP="004A6439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6842" w14:textId="77777777" w:rsidR="00E27DD3" w:rsidRPr="004A6439" w:rsidRDefault="00E27DD3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660" w:rsidRPr="004A6439" w14:paraId="3F3BA4B8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</w:tcPr>
          <w:p w14:paraId="55A4DC3A" w14:textId="77777777" w:rsidR="005C6660" w:rsidRPr="004A6439" w:rsidRDefault="005C6660" w:rsidP="004A6439">
            <w:pPr>
              <w:pStyle w:val="Default"/>
              <w:spacing w:before="100" w:after="100"/>
              <w:ind w:left="72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Email Address: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836C" w14:textId="77777777" w:rsidR="005C6660" w:rsidRPr="004A6439" w:rsidRDefault="005C6660" w:rsidP="004A6439">
            <w:pPr>
              <w:pStyle w:val="Default"/>
              <w:spacing w:before="100" w:after="100"/>
              <w:rPr>
                <w:b/>
                <w:bCs/>
                <w:sz w:val="20"/>
                <w:szCs w:val="20"/>
              </w:rPr>
            </w:pPr>
          </w:p>
        </w:tc>
      </w:tr>
      <w:tr w:rsidR="005C6660" w:rsidRPr="004A6439" w14:paraId="478AA09E" w14:textId="77777777" w:rsidTr="005C66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E2B028E" w14:textId="77777777" w:rsidR="005C6660" w:rsidRPr="004A6439" w:rsidRDefault="005C6660" w:rsidP="004A6439">
            <w:pPr>
              <w:pStyle w:val="Default"/>
              <w:spacing w:before="20" w:after="20"/>
              <w:ind w:left="72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30DE804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E27DD3" w:rsidRPr="004A6439" w14:paraId="4811CFB0" w14:textId="77777777" w:rsidTr="007F0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ABF6" w14:textId="77777777" w:rsidR="00BD7F59" w:rsidRPr="004A6439" w:rsidRDefault="00272562" w:rsidP="00573C28">
            <w:pPr>
              <w:pStyle w:val="Default"/>
              <w:autoSpaceDE/>
              <w:autoSpaceDN/>
              <w:adjustRightInd/>
              <w:spacing w:before="240" w:after="240"/>
              <w:ind w:left="-6" w:right="527"/>
              <w:outlineLvl w:val="0"/>
              <w:rPr>
                <w:b/>
                <w:bCs/>
                <w:color w:val="2E3192"/>
              </w:rPr>
            </w:pPr>
            <w:r w:rsidRPr="004A6439">
              <w:rPr>
                <w:b/>
                <w:color w:val="2E3192"/>
              </w:rPr>
              <w:t>Declaration:</w:t>
            </w:r>
          </w:p>
        </w:tc>
      </w:tr>
      <w:tr w:rsidR="00BD7F59" w:rsidRPr="004A6439" w14:paraId="014A5867" w14:textId="77777777" w:rsidTr="00573C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96C2D" w14:textId="77777777" w:rsidR="00272562" w:rsidRPr="004A6439" w:rsidRDefault="00FC340B" w:rsidP="007F052F">
            <w:pPr>
              <w:pStyle w:val="Style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240"/>
              <w:ind w:left="0" w:right="28"/>
              <w:jc w:val="left"/>
              <w:outlineLvl w:val="0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I understand:</w:t>
            </w:r>
          </w:p>
          <w:p w14:paraId="7797E0FF" w14:textId="0F3F7C84" w:rsidR="00272562" w:rsidRPr="004A6439" w:rsidRDefault="00272562" w:rsidP="007F052F">
            <w:pPr>
              <w:pStyle w:val="Style3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28"/>
              <w:jc w:val="left"/>
              <w:outlineLvl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>The Annua</w:t>
            </w:r>
            <w:r w:rsidR="00FC340B">
              <w:rPr>
                <w:rFonts w:ascii="Arial" w:hAnsi="Arial" w:cs="Arial"/>
                <w:b w:val="0"/>
                <w:sz w:val="16"/>
                <w:szCs w:val="16"/>
              </w:rPr>
              <w:t>l Recreational Permit fee is $1</w:t>
            </w:r>
            <w:r w:rsidR="00091EA1">
              <w:rPr>
                <w:rFonts w:ascii="Arial" w:hAnsi="Arial" w:cs="Arial"/>
                <w:b w:val="0"/>
                <w:sz w:val="16"/>
                <w:szCs w:val="16"/>
              </w:rPr>
              <w:t>73</w:t>
            </w: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>.0</w:t>
            </w:r>
            <w:r w:rsidR="00CD03BB" w:rsidRPr="004A6439">
              <w:rPr>
                <w:rFonts w:ascii="Arial" w:hAnsi="Arial" w:cs="Arial"/>
                <w:b w:val="0"/>
                <w:sz w:val="16"/>
                <w:szCs w:val="16"/>
              </w:rPr>
              <w:t>0 per annum or $</w:t>
            </w:r>
            <w:r w:rsidR="00FC340B">
              <w:rPr>
                <w:rFonts w:ascii="Arial" w:hAnsi="Arial" w:cs="Arial"/>
                <w:b w:val="0"/>
                <w:sz w:val="16"/>
                <w:szCs w:val="16"/>
              </w:rPr>
              <w:t>1</w:t>
            </w:r>
            <w:r w:rsidR="00091EA1">
              <w:rPr>
                <w:rFonts w:ascii="Arial" w:hAnsi="Arial" w:cs="Arial"/>
                <w:b w:val="0"/>
                <w:sz w:val="16"/>
                <w:szCs w:val="16"/>
              </w:rPr>
              <w:t>39</w:t>
            </w:r>
            <w:r w:rsidR="00CD03BB" w:rsidRPr="004A6439">
              <w:rPr>
                <w:rFonts w:ascii="Arial" w:hAnsi="Arial" w:cs="Arial"/>
                <w:b w:val="0"/>
                <w:sz w:val="16"/>
                <w:szCs w:val="16"/>
              </w:rPr>
              <w:t>.00 per annum for pensioners</w:t>
            </w:r>
            <w:r w:rsidR="00DC33EF">
              <w:rPr>
                <w:rFonts w:ascii="Arial" w:hAnsi="Arial" w:cs="Arial"/>
                <w:b w:val="0"/>
                <w:sz w:val="16"/>
                <w:szCs w:val="16"/>
              </w:rPr>
              <w:t xml:space="preserve"> (</w:t>
            </w:r>
            <w:r w:rsidR="00BE2A92">
              <w:rPr>
                <w:rFonts w:ascii="Arial" w:hAnsi="Arial" w:cs="Arial"/>
                <w:b w:val="0"/>
                <w:sz w:val="16"/>
                <w:szCs w:val="16"/>
              </w:rPr>
              <w:t>senior</w:t>
            </w:r>
            <w:r w:rsidR="00DC33EF">
              <w:rPr>
                <w:rFonts w:ascii="Arial" w:hAnsi="Arial" w:cs="Arial"/>
                <w:b w:val="0"/>
                <w:sz w:val="16"/>
                <w:szCs w:val="16"/>
              </w:rPr>
              <w:t xml:space="preserve"> cards not valid for concession)</w:t>
            </w:r>
            <w:r w:rsidR="00CD03BB" w:rsidRPr="004A6439">
              <w:rPr>
                <w:rFonts w:ascii="Arial" w:hAnsi="Arial" w:cs="Arial"/>
                <w:b w:val="0"/>
                <w:sz w:val="16"/>
                <w:szCs w:val="16"/>
              </w:rPr>
              <w:t>.</w:t>
            </w:r>
          </w:p>
          <w:p w14:paraId="189F9126" w14:textId="5EB6A1FD" w:rsidR="00272562" w:rsidRPr="004A6439" w:rsidRDefault="00272562" w:rsidP="007F052F">
            <w:pPr>
              <w:pStyle w:val="Style3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28"/>
              <w:jc w:val="left"/>
              <w:outlineLvl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 xml:space="preserve">That this application is valid from </w:t>
            </w:r>
            <w:r w:rsidR="00E5541E">
              <w:rPr>
                <w:rFonts w:ascii="Arial" w:hAnsi="Arial" w:cs="Arial"/>
                <w:sz w:val="16"/>
                <w:szCs w:val="16"/>
              </w:rPr>
              <w:t>1 December 202</w:t>
            </w:r>
            <w:r w:rsidR="00091EA1">
              <w:rPr>
                <w:rFonts w:ascii="Arial" w:hAnsi="Arial" w:cs="Arial"/>
                <w:sz w:val="16"/>
                <w:szCs w:val="16"/>
              </w:rPr>
              <w:t>5</w:t>
            </w:r>
            <w:r w:rsidRPr="004A6439">
              <w:rPr>
                <w:rFonts w:ascii="Arial" w:hAnsi="Arial" w:cs="Arial"/>
                <w:sz w:val="16"/>
                <w:szCs w:val="16"/>
              </w:rPr>
              <w:t xml:space="preserve"> to 30 November </w:t>
            </w:r>
            <w:r w:rsidR="009F1CC6">
              <w:rPr>
                <w:rFonts w:ascii="Arial" w:hAnsi="Arial" w:cs="Arial"/>
                <w:sz w:val="16"/>
                <w:szCs w:val="16"/>
              </w:rPr>
              <w:t>202</w:t>
            </w:r>
            <w:r w:rsidR="00091EA1">
              <w:rPr>
                <w:rFonts w:ascii="Arial" w:hAnsi="Arial" w:cs="Arial"/>
                <w:sz w:val="16"/>
                <w:szCs w:val="16"/>
              </w:rPr>
              <w:t>6</w:t>
            </w:r>
            <w:r w:rsidR="009F1CC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>only;</w:t>
            </w:r>
          </w:p>
          <w:p w14:paraId="3C9011AE" w14:textId="77777777" w:rsidR="00272562" w:rsidRPr="004A6439" w:rsidRDefault="00272562" w:rsidP="007F052F">
            <w:pPr>
              <w:pStyle w:val="Style3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28"/>
              <w:jc w:val="left"/>
              <w:outlineLvl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 xml:space="preserve">That </w:t>
            </w:r>
            <w:r w:rsidR="007F052F" w:rsidRPr="004A6439">
              <w:rPr>
                <w:rFonts w:ascii="Arial" w:hAnsi="Arial" w:cs="Arial"/>
                <w:b w:val="0"/>
                <w:sz w:val="16"/>
                <w:szCs w:val="16"/>
              </w:rPr>
              <w:t>my</w:t>
            </w: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 xml:space="preserve"> permit </w:t>
            </w:r>
            <w:r w:rsidRPr="004A6439">
              <w:rPr>
                <w:rFonts w:ascii="Arial" w:hAnsi="Arial" w:cs="Arial"/>
                <w:sz w:val="16"/>
                <w:szCs w:val="16"/>
              </w:rPr>
              <w:t>MUST</w:t>
            </w: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 xml:space="preserve"> be displayed in a prominent position in the front window of the vehicle to avoid receiving a fine;</w:t>
            </w:r>
          </w:p>
          <w:p w14:paraId="7E0326DC" w14:textId="77777777" w:rsidR="00272562" w:rsidRPr="004A6439" w:rsidRDefault="00272562" w:rsidP="007F052F">
            <w:pPr>
              <w:pStyle w:val="Style3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28"/>
              <w:jc w:val="left"/>
              <w:outlineLvl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>That the permit is subject to the Conditions of Use provided with this permit; and</w:t>
            </w:r>
          </w:p>
          <w:p w14:paraId="59F6C047" w14:textId="77777777" w:rsidR="00272562" w:rsidRPr="004A6439" w:rsidRDefault="00272562" w:rsidP="007F052F">
            <w:pPr>
              <w:pStyle w:val="Style3"/>
              <w:numPr>
                <w:ilvl w:val="0"/>
                <w:numId w:val="2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after="40"/>
              <w:ind w:right="28"/>
              <w:jc w:val="left"/>
              <w:outlineLvl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 xml:space="preserve">That this permit is </w:t>
            </w:r>
            <w:r w:rsidRPr="004A6439">
              <w:rPr>
                <w:rFonts w:ascii="Arial" w:hAnsi="Arial" w:cs="Arial"/>
                <w:sz w:val="16"/>
                <w:szCs w:val="16"/>
              </w:rPr>
              <w:t>NOT</w:t>
            </w: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 xml:space="preserve"> transferrable.</w:t>
            </w:r>
          </w:p>
          <w:p w14:paraId="6A3B5575" w14:textId="77777777" w:rsidR="00164788" w:rsidRPr="004A6439" w:rsidRDefault="00272562" w:rsidP="007F052F">
            <w:pPr>
              <w:pStyle w:val="Style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240" w:after="40"/>
              <w:ind w:left="0" w:right="28"/>
              <w:jc w:val="left"/>
              <w:outlineLvl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4A6439">
              <w:rPr>
                <w:rFonts w:ascii="Arial" w:hAnsi="Arial" w:cs="Arial"/>
                <w:b w:val="0"/>
                <w:sz w:val="16"/>
                <w:szCs w:val="16"/>
              </w:rPr>
              <w:t>I acknowledge my understanding of the above, and that the information provided by me is current and correct.</w:t>
            </w:r>
            <w:r w:rsidR="00AB6D3D">
              <w:rPr>
                <w:rFonts w:ascii="Arial" w:hAnsi="Arial" w:cs="Arial"/>
                <w:b w:val="0"/>
                <w:sz w:val="16"/>
                <w:szCs w:val="16"/>
              </w:rPr>
              <w:br/>
            </w:r>
          </w:p>
        </w:tc>
      </w:tr>
      <w:tr w:rsidR="007F052F" w:rsidRPr="004A6439" w14:paraId="218960CD" w14:textId="77777777" w:rsidTr="007F0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144D" w14:textId="77777777" w:rsidR="007F052F" w:rsidRPr="004A6439" w:rsidRDefault="007F052F" w:rsidP="004A6439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DA03F" w14:textId="77777777" w:rsidR="007F052F" w:rsidRPr="004A6439" w:rsidRDefault="007F052F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7F052F" w:rsidRPr="004A6439" w14:paraId="1F714A2A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2E535461" w14:textId="77777777" w:rsidR="007F052F" w:rsidRPr="004A6439" w:rsidRDefault="007F052F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Signature: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DC66" w14:textId="77777777" w:rsidR="007F052F" w:rsidRPr="004A6439" w:rsidRDefault="007F052F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C1E5F" w14:textId="77777777" w:rsidR="007F052F" w:rsidRPr="004A6439" w:rsidRDefault="007F052F" w:rsidP="004A6439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Date: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CE20" w14:textId="77777777" w:rsidR="007F052F" w:rsidRPr="004A6439" w:rsidRDefault="007F052F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 xml:space="preserve">            /               /</w:t>
            </w:r>
          </w:p>
        </w:tc>
      </w:tr>
      <w:tr w:rsidR="005C6660" w:rsidRPr="00AB6D3D" w14:paraId="7A81B3B0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6EB00" w14:textId="77777777" w:rsidR="007D04BE" w:rsidRPr="007D04BE" w:rsidRDefault="007D04BE" w:rsidP="00AB6D3D">
            <w:pPr>
              <w:pStyle w:val="Default"/>
              <w:autoSpaceDE/>
              <w:autoSpaceDN/>
              <w:adjustRightInd/>
              <w:spacing w:before="240" w:after="240"/>
              <w:ind w:right="527"/>
              <w:outlineLvl w:val="0"/>
              <w:rPr>
                <w:b/>
                <w:color w:val="2E3192"/>
                <w:sz w:val="4"/>
                <w:szCs w:val="4"/>
              </w:rPr>
            </w:pPr>
            <w:r>
              <w:rPr>
                <w:b/>
                <w:noProof/>
                <w:color w:val="2E3192"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B27D7B" wp14:editId="1A84B2A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238760</wp:posOffset>
                      </wp:positionV>
                      <wp:extent cx="6696075" cy="9525"/>
                      <wp:effectExtent l="0" t="0" r="28575" b="28575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96075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D98270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8.8pt" to="527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" strokecolor="black [3213]"/>
                  </w:pict>
                </mc:Fallback>
              </mc:AlternateContent>
            </w:r>
          </w:p>
          <w:p w14:paraId="4DE237C1" w14:textId="77777777" w:rsidR="005C6660" w:rsidRPr="00AB6D3D" w:rsidRDefault="00AB6D3D" w:rsidP="00AB6D3D">
            <w:pPr>
              <w:pStyle w:val="Default"/>
              <w:autoSpaceDE/>
              <w:autoSpaceDN/>
              <w:adjustRightInd/>
              <w:spacing w:before="240" w:after="240"/>
              <w:ind w:right="527"/>
              <w:outlineLvl w:val="0"/>
              <w:rPr>
                <w:b/>
                <w:bCs/>
                <w:color w:val="2E3192"/>
                <w:sz w:val="2"/>
                <w:szCs w:val="2"/>
              </w:rPr>
            </w:pPr>
            <w:r w:rsidRPr="0003606D">
              <w:rPr>
                <w:b/>
                <w:color w:val="2E3192"/>
                <w:sz w:val="20"/>
                <w:szCs w:val="20"/>
              </w:rPr>
              <w:t>Office Use Only:</w:t>
            </w:r>
          </w:p>
        </w:tc>
      </w:tr>
      <w:tr w:rsidR="00AB6D3D" w:rsidRPr="004A6439" w14:paraId="1F9ED4A9" w14:textId="77777777" w:rsidTr="006A0A61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5CD75934" w14:textId="77777777" w:rsidR="00AB6D3D" w:rsidRPr="004A6439" w:rsidRDefault="00AB6D3D" w:rsidP="006A0A61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Receipt Number</w:t>
            </w:r>
            <w:r w:rsidRPr="004A6439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F9E1" w14:textId="77777777" w:rsidR="00AB6D3D" w:rsidRPr="004A6439" w:rsidRDefault="00AB6D3D" w:rsidP="006A0A61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00C59" w14:textId="77777777" w:rsidR="00AB6D3D" w:rsidRPr="004A6439" w:rsidRDefault="00AB6D3D" w:rsidP="006A0A61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Permit Number Issued</w:t>
            </w:r>
            <w:r w:rsidRPr="004A6439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837B" w14:textId="77777777" w:rsidR="00AB6D3D" w:rsidRPr="004A6439" w:rsidRDefault="00AB6D3D" w:rsidP="003B679D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 xml:space="preserve">            </w:t>
            </w:r>
          </w:p>
        </w:tc>
      </w:tr>
      <w:tr w:rsidR="00AB6D3D" w:rsidRPr="004A6439" w14:paraId="3820DBD1" w14:textId="77777777" w:rsidTr="006A0A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11C1B" w14:textId="77777777" w:rsidR="00AB6D3D" w:rsidRPr="004A6439" w:rsidRDefault="00AB6D3D" w:rsidP="006A0A61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00F0" w14:textId="77777777" w:rsidR="00AB6D3D" w:rsidRPr="004A6439" w:rsidRDefault="00AB6D3D" w:rsidP="006A0A61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AB6D3D" w:rsidRPr="004A6439" w14:paraId="40BF66A0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DB897" w14:textId="77777777" w:rsidR="00AB6D3D" w:rsidRDefault="00AB6D3D" w:rsidP="004A6439">
            <w:pPr>
              <w:pStyle w:val="Default"/>
              <w:autoSpaceDE/>
              <w:autoSpaceDN/>
              <w:adjustRightInd/>
              <w:spacing w:before="240" w:after="240"/>
              <w:ind w:right="527"/>
              <w:outlineLvl w:val="0"/>
              <w:rPr>
                <w:b/>
                <w:color w:val="2E3192"/>
              </w:rPr>
            </w:pPr>
            <w:r w:rsidRPr="004A6439">
              <w:rPr>
                <w:b/>
                <w:color w:val="2E3192"/>
              </w:rPr>
              <w:lastRenderedPageBreak/>
              <w:t>Methods of Payment</w:t>
            </w:r>
          </w:p>
        </w:tc>
      </w:tr>
      <w:tr w:rsidR="005C6660" w:rsidRPr="004A6439" w14:paraId="23BC702E" w14:textId="77777777" w:rsidTr="004A6439">
        <w:trPr>
          <w:trHeight w:val="93"/>
        </w:trPr>
        <w:tc>
          <w:tcPr>
            <w:tcW w:w="5000" w:type="pct"/>
            <w:gridSpan w:val="4"/>
            <w:shd w:val="clear" w:color="auto" w:fill="FFFFFF"/>
            <w:vAlign w:val="center"/>
          </w:tcPr>
          <w:p w14:paraId="09D0E5F0" w14:textId="77777777" w:rsidR="005C6660" w:rsidRPr="004A6439" w:rsidRDefault="005C6660" w:rsidP="004A6439">
            <w:pPr>
              <w:spacing w:before="24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A6439">
              <w:rPr>
                <w:rFonts w:ascii="Arial" w:hAnsi="Arial" w:cs="Arial"/>
                <w:b/>
                <w:sz w:val="20"/>
                <w:szCs w:val="20"/>
              </w:rPr>
              <w:t>In Person:</w:t>
            </w:r>
          </w:p>
          <w:p w14:paraId="2E11EB8D" w14:textId="77777777" w:rsidR="005C6660" w:rsidRPr="004A6439" w:rsidRDefault="005C6660" w:rsidP="004A6439">
            <w:pPr>
              <w:spacing w:before="240" w:after="12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4A6439">
              <w:rPr>
                <w:rFonts w:ascii="Arial" w:hAnsi="Arial" w:cs="Arial"/>
                <w:sz w:val="20"/>
                <w:szCs w:val="20"/>
              </w:rPr>
              <w:t xml:space="preserve">Payments can be made by cash, cheque or eftpos at Kangaroo Island Council, </w:t>
            </w:r>
            <w:r w:rsidR="00D67935" w:rsidRPr="004A6439">
              <w:rPr>
                <w:rFonts w:ascii="Arial" w:hAnsi="Arial" w:cs="Arial"/>
                <w:sz w:val="20"/>
                <w:szCs w:val="20"/>
              </w:rPr>
              <w:t xml:space="preserve">Corner of </w:t>
            </w:r>
            <w:r w:rsidRPr="004A6439">
              <w:rPr>
                <w:rFonts w:ascii="Arial" w:hAnsi="Arial" w:cs="Arial"/>
                <w:sz w:val="20"/>
                <w:szCs w:val="20"/>
              </w:rPr>
              <w:t xml:space="preserve">Dauncey </w:t>
            </w:r>
            <w:r w:rsidR="00D67935" w:rsidRPr="004A6439">
              <w:rPr>
                <w:rFonts w:ascii="Arial" w:hAnsi="Arial" w:cs="Arial"/>
                <w:sz w:val="20"/>
                <w:szCs w:val="20"/>
              </w:rPr>
              <w:t xml:space="preserve">and Murray </w:t>
            </w:r>
            <w:r w:rsidRPr="004A6439">
              <w:rPr>
                <w:rFonts w:ascii="Arial" w:hAnsi="Arial" w:cs="Arial"/>
                <w:sz w:val="20"/>
                <w:szCs w:val="20"/>
              </w:rPr>
              <w:t>Street</w:t>
            </w:r>
            <w:r w:rsidR="00D67935" w:rsidRPr="004A6439">
              <w:rPr>
                <w:rFonts w:ascii="Arial" w:hAnsi="Arial" w:cs="Arial"/>
                <w:sz w:val="20"/>
                <w:szCs w:val="20"/>
              </w:rPr>
              <w:t>s</w:t>
            </w:r>
            <w:r w:rsidRPr="004A6439">
              <w:rPr>
                <w:rFonts w:ascii="Arial" w:hAnsi="Arial" w:cs="Arial"/>
                <w:sz w:val="20"/>
                <w:szCs w:val="20"/>
              </w:rPr>
              <w:t>, Kingscote or the Penneshaw Community Business Centre, 99 Middle Terrace, Penneshaw.</w:t>
            </w:r>
          </w:p>
          <w:p w14:paraId="00863F04" w14:textId="77777777" w:rsidR="005C6660" w:rsidRPr="004A6439" w:rsidRDefault="005C6660" w:rsidP="004A6439">
            <w:pPr>
              <w:spacing w:before="24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A6439">
              <w:rPr>
                <w:rFonts w:ascii="Arial" w:hAnsi="Arial" w:cs="Arial"/>
                <w:b/>
                <w:sz w:val="20"/>
                <w:szCs w:val="20"/>
              </w:rPr>
              <w:t>By Mail:</w:t>
            </w:r>
          </w:p>
          <w:p w14:paraId="392C382C" w14:textId="77777777" w:rsidR="005C6660" w:rsidRPr="004A6439" w:rsidRDefault="005C6660" w:rsidP="004A6439">
            <w:pPr>
              <w:spacing w:before="240" w:after="12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4A6439">
              <w:rPr>
                <w:rFonts w:ascii="Arial" w:hAnsi="Arial" w:cs="Arial"/>
                <w:sz w:val="20"/>
                <w:szCs w:val="20"/>
              </w:rPr>
              <w:t>Return completed form to:  Kangaroo Island Council, PO Box 121, Kingscote SA 5223</w:t>
            </w:r>
            <w:r w:rsidRPr="004A6439">
              <w:rPr>
                <w:rFonts w:ascii="Arial" w:hAnsi="Arial" w:cs="Arial"/>
                <w:sz w:val="20"/>
                <w:szCs w:val="20"/>
              </w:rPr>
              <w:br/>
              <w:t>Cheques to be made payable to Kangaroo Island Council</w:t>
            </w:r>
          </w:p>
          <w:p w14:paraId="7073C0E8" w14:textId="77777777" w:rsidR="005C6660" w:rsidRPr="004A6439" w:rsidRDefault="005C6660" w:rsidP="004A6439">
            <w:pPr>
              <w:spacing w:before="240" w:after="120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4A6439">
              <w:rPr>
                <w:rFonts w:ascii="Arial" w:hAnsi="Arial" w:cs="Arial"/>
                <w:sz w:val="20"/>
                <w:szCs w:val="20"/>
              </w:rPr>
              <w:t xml:space="preserve">Credit Cards – Mastercard and VISA accepted only – please fill in the following details: </w:t>
            </w:r>
          </w:p>
        </w:tc>
      </w:tr>
      <w:tr w:rsidR="005C6660" w:rsidRPr="004A6439" w14:paraId="54C7CB12" w14:textId="77777777" w:rsidTr="004A6439">
        <w:trPr>
          <w:trHeight w:val="93"/>
        </w:trPr>
        <w:tc>
          <w:tcPr>
            <w:tcW w:w="1250" w:type="pct"/>
          </w:tcPr>
          <w:p w14:paraId="0F285DC5" w14:textId="77777777" w:rsidR="005C6660" w:rsidRPr="004A6439" w:rsidRDefault="005C6660" w:rsidP="004A6439">
            <w:pPr>
              <w:pStyle w:val="Default"/>
              <w:ind w:left="8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Card Type:</w:t>
            </w:r>
          </w:p>
        </w:tc>
        <w:tc>
          <w:tcPr>
            <w:tcW w:w="3750" w:type="pct"/>
            <w:gridSpan w:val="3"/>
            <w:vAlign w:val="center"/>
          </w:tcPr>
          <w:p w14:paraId="1AA205DE" w14:textId="77777777" w:rsidR="005C6660" w:rsidRPr="004A6439" w:rsidRDefault="005C6660" w:rsidP="004A643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 xml:space="preserve">Mastercard    </w:t>
            </w:r>
            <w:r w:rsidRPr="004A6439">
              <w:rPr>
                <w:bCs/>
                <w:sz w:val="40"/>
                <w:szCs w:val="40"/>
              </w:rPr>
              <w:sym w:font="Wingdings 2" w:char="F0A3"/>
            </w:r>
            <w:r w:rsidRPr="004A6439">
              <w:rPr>
                <w:bCs/>
                <w:sz w:val="40"/>
                <w:szCs w:val="40"/>
              </w:rPr>
              <w:t xml:space="preserve"> </w:t>
            </w:r>
            <w:r w:rsidRPr="004A6439">
              <w:rPr>
                <w:bCs/>
                <w:sz w:val="20"/>
                <w:szCs w:val="20"/>
              </w:rPr>
              <w:t>Visa</w:t>
            </w:r>
          </w:p>
        </w:tc>
      </w:tr>
      <w:tr w:rsidR="005C6660" w:rsidRPr="004A6439" w14:paraId="2E554E80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0FC65EF0" w14:textId="77777777" w:rsidR="005C6660" w:rsidRPr="004A6439" w:rsidRDefault="005C6660" w:rsidP="004A6439">
            <w:pPr>
              <w:pStyle w:val="Default"/>
              <w:spacing w:before="20" w:after="20"/>
              <w:ind w:left="8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834D828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660" w:rsidRPr="004A6439" w14:paraId="447B3063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</w:tcPr>
          <w:p w14:paraId="19B1416B" w14:textId="77777777" w:rsidR="005C6660" w:rsidRPr="004A6439" w:rsidRDefault="005C6660" w:rsidP="004A6439">
            <w:pPr>
              <w:pStyle w:val="Default"/>
              <w:spacing w:before="100" w:after="100"/>
              <w:ind w:left="8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Card Number: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7333" w14:textId="77777777" w:rsidR="005C6660" w:rsidRPr="004A6439" w:rsidRDefault="005C6660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5C6660" w:rsidRPr="004A6439" w14:paraId="73C94DA9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44FC1D08" w14:textId="77777777" w:rsidR="005C6660" w:rsidRPr="004A6439" w:rsidRDefault="005C6660" w:rsidP="004A6439">
            <w:pPr>
              <w:pStyle w:val="Default"/>
              <w:spacing w:before="20" w:after="20"/>
              <w:ind w:left="8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left w:val="nil"/>
              <w:right w:val="nil"/>
            </w:tcBorders>
            <w:vAlign w:val="center"/>
          </w:tcPr>
          <w:p w14:paraId="16F2984C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660" w:rsidRPr="004A6439" w14:paraId="575FE30C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</w:tcPr>
          <w:p w14:paraId="0CB53320" w14:textId="77777777" w:rsidR="005C6660" w:rsidRPr="004A6439" w:rsidRDefault="005C6660" w:rsidP="004A6439">
            <w:pPr>
              <w:pStyle w:val="Default"/>
              <w:spacing w:before="100" w:after="100"/>
              <w:ind w:left="8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Name on Card:</w:t>
            </w: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074D" w14:textId="77777777" w:rsidR="005C6660" w:rsidRPr="004A6439" w:rsidRDefault="005C6660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5C6660" w:rsidRPr="004A6439" w14:paraId="0D4235D5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6278B" w14:textId="77777777" w:rsidR="005C6660" w:rsidRPr="004A6439" w:rsidRDefault="005C6660" w:rsidP="004A6439">
            <w:pPr>
              <w:pStyle w:val="Default"/>
              <w:spacing w:before="20" w:after="20"/>
              <w:ind w:left="8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77AD5A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660" w:rsidRPr="004A6439" w14:paraId="1836870E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4017E194" w14:textId="77777777" w:rsidR="005C6660" w:rsidRPr="004A6439" w:rsidRDefault="005C6660" w:rsidP="004A6439">
            <w:pPr>
              <w:pStyle w:val="Default"/>
              <w:spacing w:before="100" w:after="100"/>
              <w:ind w:left="8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Expiry Date: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C341" w14:textId="77777777" w:rsidR="005C6660" w:rsidRPr="004A6439" w:rsidRDefault="005C6660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 xml:space="preserve">                       /</w:t>
            </w:r>
          </w:p>
        </w:tc>
        <w:tc>
          <w:tcPr>
            <w:tcW w:w="1250" w:type="pct"/>
            <w:tcBorders>
              <w:left w:val="single" w:sz="4" w:space="0" w:color="auto"/>
            </w:tcBorders>
            <w:vAlign w:val="center"/>
          </w:tcPr>
          <w:p w14:paraId="7C90824E" w14:textId="77777777" w:rsidR="005C6660" w:rsidRPr="004A6439" w:rsidRDefault="005C6660" w:rsidP="004A6439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EE3E78A" w14:textId="77777777" w:rsidR="005C6660" w:rsidRPr="004A6439" w:rsidRDefault="005C6660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5C6660" w:rsidRPr="004A6439" w14:paraId="3C2EF8E1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E977" w14:textId="77777777" w:rsidR="005C6660" w:rsidRPr="004A6439" w:rsidRDefault="005C6660" w:rsidP="004A6439">
            <w:pPr>
              <w:pStyle w:val="Default"/>
              <w:spacing w:before="20" w:after="20"/>
              <w:ind w:left="8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48214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660" w:rsidRPr="004A6439" w14:paraId="70C969A2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710EB1BE" w14:textId="77777777" w:rsidR="005C6660" w:rsidRPr="004A6439" w:rsidRDefault="005C6660" w:rsidP="004A6439">
            <w:pPr>
              <w:pStyle w:val="Default"/>
              <w:spacing w:before="120" w:after="120"/>
              <w:ind w:left="8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Amount: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B657" w14:textId="77777777" w:rsidR="005C6660" w:rsidRPr="004A6439" w:rsidRDefault="005C6660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$</w:t>
            </w:r>
          </w:p>
        </w:tc>
        <w:tc>
          <w:tcPr>
            <w:tcW w:w="1250" w:type="pct"/>
            <w:tcBorders>
              <w:left w:val="single" w:sz="4" w:space="0" w:color="auto"/>
            </w:tcBorders>
            <w:vAlign w:val="center"/>
          </w:tcPr>
          <w:p w14:paraId="4AF10C3C" w14:textId="77777777" w:rsidR="005C6660" w:rsidRPr="004A6439" w:rsidRDefault="005C6660" w:rsidP="004A6439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C6F3177" w14:textId="77777777" w:rsidR="005C6660" w:rsidRPr="004A6439" w:rsidRDefault="005C6660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5C6660" w:rsidRPr="004A6439" w14:paraId="628BA625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67006" w14:textId="77777777" w:rsidR="005C6660" w:rsidRPr="004A6439" w:rsidRDefault="005C6660" w:rsidP="004A6439">
            <w:pPr>
              <w:pStyle w:val="Default"/>
              <w:spacing w:before="20" w:after="20"/>
              <w:ind w:left="8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47FE8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660" w:rsidRPr="004A6439" w14:paraId="0CD47801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2271C27E" w14:textId="77777777" w:rsidR="005C6660" w:rsidRPr="004A6439" w:rsidRDefault="005C6660" w:rsidP="004A6439">
            <w:pPr>
              <w:pStyle w:val="Default"/>
              <w:spacing w:before="120" w:after="120"/>
              <w:ind w:left="8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Signature: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2894" w14:textId="77777777" w:rsidR="005C6660" w:rsidRPr="004A6439" w:rsidRDefault="005C6660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47035" w14:textId="77777777" w:rsidR="005C6660" w:rsidRPr="004A6439" w:rsidRDefault="005C6660" w:rsidP="004A6439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Date: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952C" w14:textId="77777777" w:rsidR="005C6660" w:rsidRPr="004A6439" w:rsidRDefault="005C6660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 xml:space="preserve">            /               /</w:t>
            </w:r>
          </w:p>
        </w:tc>
      </w:tr>
      <w:tr w:rsidR="005C6660" w:rsidRPr="004A6439" w14:paraId="7439C921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C689F" w14:textId="77777777" w:rsidR="005C6660" w:rsidRPr="004A6439" w:rsidRDefault="005C6660" w:rsidP="004A6439">
            <w:pPr>
              <w:pStyle w:val="Default"/>
              <w:spacing w:before="20" w:after="20"/>
              <w:ind w:left="8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686AF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5C6660" w:rsidRPr="004A6439" w14:paraId="655B17C7" w14:textId="77777777" w:rsidTr="004A6439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67E5E3DB" w14:textId="77777777" w:rsidR="005C6660" w:rsidRPr="004A6439" w:rsidRDefault="005C6660" w:rsidP="004A6439">
            <w:pPr>
              <w:pStyle w:val="Default"/>
              <w:spacing w:before="120" w:after="120"/>
              <w:ind w:left="8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Telephone: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45E9" w14:textId="77777777" w:rsidR="005C6660" w:rsidRPr="004A6439" w:rsidRDefault="005C6660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DF76C" w14:textId="77777777" w:rsidR="005C6660" w:rsidRPr="004A6439" w:rsidRDefault="005C6660" w:rsidP="004A6439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  <w:r w:rsidRPr="004A6439">
              <w:rPr>
                <w:bCs/>
                <w:sz w:val="20"/>
                <w:szCs w:val="20"/>
              </w:rPr>
              <w:t>Mobile: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ED23" w14:textId="77777777" w:rsidR="005C6660" w:rsidRPr="004A6439" w:rsidRDefault="005C6660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</w:tr>
      <w:tr w:rsidR="005C6660" w:rsidRPr="004A6439" w14:paraId="212A5DB3" w14:textId="77777777" w:rsidTr="004A64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12BE" w14:textId="77777777" w:rsidR="005C6660" w:rsidRPr="004A6439" w:rsidRDefault="005C6660" w:rsidP="004A6439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800FA" w14:textId="77777777" w:rsidR="005C6660" w:rsidRPr="004A6439" w:rsidRDefault="005C6660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7F052F" w:rsidRPr="004A6439" w14:paraId="302E5A42" w14:textId="77777777" w:rsidTr="007F0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95E90" w14:textId="77777777" w:rsidR="007F052F" w:rsidRPr="004A6439" w:rsidRDefault="007F052F" w:rsidP="004A6439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8D9F8B" w14:textId="77777777" w:rsidR="007F052F" w:rsidRPr="004A6439" w:rsidRDefault="007F052F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7F052F" w:rsidRPr="004A6439" w14:paraId="4547F454" w14:textId="77777777" w:rsidTr="007F052F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7D4969BE" w14:textId="77777777" w:rsidR="007F052F" w:rsidRPr="004A6439" w:rsidRDefault="007F052F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A114" w14:textId="77777777" w:rsidR="007F052F" w:rsidRPr="004A6439" w:rsidRDefault="007F052F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223E8" w14:textId="77777777" w:rsidR="007F052F" w:rsidRPr="004A6439" w:rsidRDefault="007F052F" w:rsidP="004A6439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3222" w14:textId="77777777" w:rsidR="007F052F" w:rsidRPr="004A6439" w:rsidRDefault="007F052F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  <w:tr w:rsidR="007F052F" w:rsidRPr="004A6439" w14:paraId="346864C3" w14:textId="77777777" w:rsidTr="007F0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51A45" w14:textId="77777777" w:rsidR="007F052F" w:rsidRPr="004A6439" w:rsidRDefault="007F052F" w:rsidP="004A6439">
            <w:pPr>
              <w:pStyle w:val="Default"/>
              <w:spacing w:before="20" w:after="20"/>
              <w:rPr>
                <w:bCs/>
                <w:sz w:val="4"/>
                <w:szCs w:val="4"/>
              </w:rPr>
            </w:pP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CE83" w14:textId="77777777" w:rsidR="007F052F" w:rsidRPr="004A6439" w:rsidRDefault="007F052F" w:rsidP="004A6439">
            <w:pPr>
              <w:pStyle w:val="Default"/>
              <w:spacing w:before="20" w:after="20"/>
              <w:rPr>
                <w:b/>
                <w:bCs/>
                <w:sz w:val="4"/>
                <w:szCs w:val="4"/>
              </w:rPr>
            </w:pPr>
          </w:p>
        </w:tc>
      </w:tr>
      <w:tr w:rsidR="007F052F" w:rsidRPr="004A6439" w14:paraId="3B8F8DC7" w14:textId="77777777" w:rsidTr="007F052F">
        <w:trPr>
          <w:trHeight w:val="93"/>
        </w:trPr>
        <w:tc>
          <w:tcPr>
            <w:tcW w:w="1250" w:type="pct"/>
            <w:tcBorders>
              <w:right w:val="single" w:sz="4" w:space="0" w:color="auto"/>
            </w:tcBorders>
            <w:vAlign w:val="center"/>
          </w:tcPr>
          <w:p w14:paraId="23EE5945" w14:textId="77777777" w:rsidR="007F052F" w:rsidRPr="004A6439" w:rsidRDefault="007F052F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6A09" w14:textId="77777777" w:rsidR="007F052F" w:rsidRPr="004A6439" w:rsidRDefault="007F052F" w:rsidP="004A6439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7970F" w14:textId="77777777" w:rsidR="007F052F" w:rsidRPr="004A6439" w:rsidRDefault="007F052F" w:rsidP="007F052F">
            <w:pPr>
              <w:pStyle w:val="Default"/>
              <w:spacing w:before="120" w:after="120"/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18B4" w14:textId="77777777" w:rsidR="007F052F" w:rsidRPr="004A6439" w:rsidRDefault="007F052F" w:rsidP="004A6439">
            <w:pPr>
              <w:pStyle w:val="Default"/>
              <w:spacing w:before="100" w:after="100"/>
              <w:rPr>
                <w:bCs/>
                <w:sz w:val="20"/>
                <w:szCs w:val="20"/>
              </w:rPr>
            </w:pPr>
          </w:p>
        </w:tc>
      </w:tr>
    </w:tbl>
    <w:p w14:paraId="0D3EE3B6" w14:textId="77777777" w:rsidR="00CB38D2" w:rsidRPr="004A6439" w:rsidRDefault="00CB38D2" w:rsidP="00CB38D2">
      <w:pPr>
        <w:rPr>
          <w:rFonts w:ascii="Arial" w:hAnsi="Arial" w:cs="Arial"/>
          <w:sz w:val="4"/>
          <w:szCs w:val="4"/>
        </w:rPr>
      </w:pPr>
    </w:p>
    <w:sectPr w:rsidR="00CB38D2" w:rsidRPr="004A6439" w:rsidSect="00AB6D3D">
      <w:headerReference w:type="default" r:id="rId14"/>
      <w:footerReference w:type="default" r:id="rId15"/>
      <w:type w:val="continuous"/>
      <w:pgSz w:w="11906" w:h="16838" w:code="9"/>
      <w:pgMar w:top="1258" w:right="566" w:bottom="284" w:left="1440" w:header="709" w:footer="709" w:gutter="0"/>
      <w:pgNumType w:start="1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8F24F" w14:textId="77777777" w:rsidR="0061128A" w:rsidRDefault="0061128A" w:rsidP="00F22771">
      <w:r>
        <w:separator/>
      </w:r>
    </w:p>
  </w:endnote>
  <w:endnote w:type="continuationSeparator" w:id="0">
    <w:p w14:paraId="1B216DDB" w14:textId="77777777" w:rsidR="0061128A" w:rsidRDefault="0061128A" w:rsidP="00F2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3C46" w14:textId="77777777" w:rsidR="004A6439" w:rsidRDefault="004A643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B66F4B3" wp14:editId="77C6519D">
              <wp:simplePos x="0" y="0"/>
              <wp:positionH relativeFrom="column">
                <wp:posOffset>-680720</wp:posOffset>
              </wp:positionH>
              <wp:positionV relativeFrom="paragraph">
                <wp:posOffset>217805</wp:posOffset>
              </wp:positionV>
              <wp:extent cx="7137400" cy="242570"/>
              <wp:effectExtent l="0" t="0" r="0" b="5080"/>
              <wp:wrapTopAndBottom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7400" cy="242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3A7799" w14:textId="77777777" w:rsidR="004A6439" w:rsidRPr="00AC431F" w:rsidRDefault="004A6439" w:rsidP="00284CEE">
                          <w:pPr>
                            <w:tabs>
                              <w:tab w:val="right" w:pos="10849"/>
                            </w:tabs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EA7196">
                            <w:rPr>
                              <w:rFonts w:ascii="Century Gothic" w:hAnsi="Century Gothic"/>
                              <w:color w:val="FFFFFE"/>
                              <w:sz w:val="18"/>
                              <w:szCs w:val="18"/>
                            </w:rPr>
                            <w:tab/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B1992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NUMPAGES  </w:instrText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B1992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AC431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66F4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53.6pt;margin-top:17.15pt;width:562pt;height:1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" filled="f" stroked="f">
              <v:textbox>
                <w:txbxContent>
                  <w:p w14:paraId="0C3A7799" w14:textId="77777777" w:rsidR="004A6439" w:rsidRPr="00AC431F" w:rsidRDefault="004A6439" w:rsidP="00284CEE">
                    <w:pPr>
                      <w:tabs>
                        <w:tab w:val="right" w:pos="10849"/>
                      </w:tabs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EA7196">
                      <w:rPr>
                        <w:rFonts w:ascii="Century Gothic" w:hAnsi="Century Gothic"/>
                        <w:color w:val="FFFFFE"/>
                        <w:sz w:val="18"/>
                        <w:szCs w:val="18"/>
                      </w:rPr>
                      <w:tab/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Page </w:t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PAGE </w:instrText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AB1992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1</w:t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of </w:t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NUMPAGES  </w:instrText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AB1992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</w:t>
                    </w:r>
                    <w:r w:rsidRPr="00AC431F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topAndBottom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F6494" w14:textId="77777777" w:rsidR="0061128A" w:rsidRDefault="0061128A" w:rsidP="00F22771">
      <w:r>
        <w:separator/>
      </w:r>
    </w:p>
  </w:footnote>
  <w:footnote w:type="continuationSeparator" w:id="0">
    <w:p w14:paraId="464C0787" w14:textId="77777777" w:rsidR="0061128A" w:rsidRDefault="0061128A" w:rsidP="00F22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483F7" w14:textId="77777777" w:rsidR="004A6439" w:rsidRPr="00831D77" w:rsidRDefault="004A6439" w:rsidP="00831D77">
    <w:pPr>
      <w:pStyle w:val="Header"/>
    </w:pPr>
    <w:r>
      <w:rPr>
        <w:rFonts w:ascii="Arial" w:hAnsi="Arial" w:cs="Arial"/>
        <w:noProof/>
        <w:color w:val="2E3192"/>
        <w:sz w:val="44"/>
        <w:szCs w:val="44"/>
      </w:rPr>
      <w:drawing>
        <wp:anchor distT="0" distB="0" distL="114300" distR="114300" simplePos="0" relativeHeight="251665408" behindDoc="1" locked="0" layoutInCell="1" allowOverlap="1" wp14:anchorId="716D0B06" wp14:editId="7F4CDB30">
          <wp:simplePos x="0" y="0"/>
          <wp:positionH relativeFrom="column">
            <wp:posOffset>-390525</wp:posOffset>
          </wp:positionH>
          <wp:positionV relativeFrom="paragraph">
            <wp:posOffset>-173990</wp:posOffset>
          </wp:positionV>
          <wp:extent cx="2521549" cy="645160"/>
          <wp:effectExtent l="0" t="0" r="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KI Council horiz CMYK[1] - transpare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8292" cy="654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4281C3F0" wp14:editId="07469FA3">
              <wp:simplePos x="0" y="0"/>
              <wp:positionH relativeFrom="column">
                <wp:posOffset>5572125</wp:posOffset>
              </wp:positionH>
              <wp:positionV relativeFrom="paragraph">
                <wp:posOffset>-202565</wp:posOffset>
              </wp:positionV>
              <wp:extent cx="789940" cy="450850"/>
              <wp:effectExtent l="0" t="0" r="0" b="6350"/>
              <wp:wrapTopAndBottom/>
              <wp:docPr id="5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E35E508" w14:textId="77777777" w:rsidR="004A6439" w:rsidRDefault="004A6439" w:rsidP="00002A7C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bCs/>
                              <w:color w:val="FFFFFE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  <w:p w14:paraId="44A01416" w14:textId="77777777" w:rsidR="004A6439" w:rsidRPr="004A6439" w:rsidRDefault="004A6439" w:rsidP="00002A7C">
                          <w:pPr>
                            <w:widowControl w:val="0"/>
                            <w:jc w:val="right"/>
                            <w:rPr>
                              <w:rFonts w:ascii="Arial" w:hAnsi="Arial" w:cs="Arial"/>
                              <w:bCs/>
                              <w:sz w:val="18"/>
                              <w:szCs w:val="18"/>
                              <w:lang w:val="en-US"/>
                            </w:rPr>
                          </w:pPr>
                          <w:r w:rsidRPr="004A6439">
                            <w:rPr>
                              <w:rFonts w:ascii="Arial" w:hAnsi="Arial" w:cs="Arial"/>
                              <w:bCs/>
                              <w:sz w:val="18"/>
                              <w:szCs w:val="18"/>
                              <w:lang w:val="en-US"/>
                            </w:rPr>
                            <w:t>File 20.11.2</w:t>
                          </w:r>
                        </w:p>
                        <w:p w14:paraId="4C2F61F7" w14:textId="77777777" w:rsidR="004A6439" w:rsidRPr="00025ED2" w:rsidRDefault="004A6439" w:rsidP="00831D77">
                          <w:pPr>
                            <w:widowControl w:val="0"/>
                            <w:jc w:val="right"/>
                            <w:rPr>
                              <w:rFonts w:ascii="Century Gothic" w:hAnsi="Century Gothic"/>
                              <w:bCs/>
                              <w:color w:val="FFFFFE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1C3F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8.75pt;margin-top:-15.95pt;width:62.2pt;height:35.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" filled="f" stroked="f">
              <v:textbox inset="2.88pt,2.88pt,2.88pt,2.88pt">
                <w:txbxContent>
                  <w:p w14:paraId="0E35E508" w14:textId="77777777" w:rsidR="004A6439" w:rsidRDefault="004A6439" w:rsidP="00002A7C">
                    <w:pPr>
                      <w:widowControl w:val="0"/>
                      <w:jc w:val="right"/>
                      <w:rPr>
                        <w:rFonts w:ascii="Arial" w:hAnsi="Arial" w:cs="Arial"/>
                        <w:bCs/>
                        <w:color w:val="FFFFFE"/>
                        <w:sz w:val="18"/>
                        <w:szCs w:val="18"/>
                        <w:lang w:val="en-US"/>
                      </w:rPr>
                    </w:pPr>
                  </w:p>
                  <w:p w14:paraId="44A01416" w14:textId="77777777" w:rsidR="004A6439" w:rsidRPr="004A6439" w:rsidRDefault="004A6439" w:rsidP="00002A7C">
                    <w:pPr>
                      <w:widowControl w:val="0"/>
                      <w:jc w:val="right"/>
                      <w:rPr>
                        <w:rFonts w:ascii="Arial" w:hAnsi="Arial" w:cs="Arial"/>
                        <w:bCs/>
                        <w:sz w:val="18"/>
                        <w:szCs w:val="18"/>
                        <w:lang w:val="en-US"/>
                      </w:rPr>
                    </w:pPr>
                    <w:r w:rsidRPr="004A6439">
                      <w:rPr>
                        <w:rFonts w:ascii="Arial" w:hAnsi="Arial" w:cs="Arial"/>
                        <w:bCs/>
                        <w:sz w:val="18"/>
                        <w:szCs w:val="18"/>
                        <w:lang w:val="en-US"/>
                      </w:rPr>
                      <w:t>File 20.11.2</w:t>
                    </w:r>
                  </w:p>
                  <w:p w14:paraId="4C2F61F7" w14:textId="77777777" w:rsidR="004A6439" w:rsidRPr="00025ED2" w:rsidRDefault="004A6439" w:rsidP="00831D77">
                    <w:pPr>
                      <w:widowControl w:val="0"/>
                      <w:jc w:val="right"/>
                      <w:rPr>
                        <w:rFonts w:ascii="Century Gothic" w:hAnsi="Century Gothic"/>
                        <w:bCs/>
                        <w:color w:val="FFFFFE"/>
                        <w:sz w:val="28"/>
                        <w:szCs w:val="28"/>
                        <w:lang w:val="en-US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2D72"/>
    <w:multiLevelType w:val="multilevel"/>
    <w:tmpl w:val="60C8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898"/>
        </w:tabs>
        <w:ind w:left="8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618"/>
        </w:tabs>
        <w:ind w:left="16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38"/>
        </w:tabs>
        <w:ind w:left="23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58"/>
        </w:tabs>
        <w:ind w:left="30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78"/>
        </w:tabs>
        <w:ind w:left="37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98"/>
        </w:tabs>
        <w:ind w:left="44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218"/>
        </w:tabs>
        <w:ind w:left="52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38"/>
        </w:tabs>
        <w:ind w:left="5938" w:hanging="360"/>
      </w:pPr>
      <w:rPr>
        <w:rFonts w:ascii="Wingdings" w:hAnsi="Wingdings" w:hint="default"/>
      </w:rPr>
    </w:lvl>
  </w:abstractNum>
  <w:abstractNum w:abstractNumId="1" w15:restartNumberingAfterBreak="0">
    <w:nsid w:val="179D1534"/>
    <w:multiLevelType w:val="hybridMultilevel"/>
    <w:tmpl w:val="9E1062D4"/>
    <w:lvl w:ilvl="0" w:tplc="F544EB04">
      <w:start w:val="1"/>
      <w:numFmt w:val="upperLetter"/>
      <w:lvlText w:val="%1."/>
      <w:lvlJc w:val="left"/>
      <w:pPr>
        <w:tabs>
          <w:tab w:val="num" w:pos="-542"/>
        </w:tabs>
        <w:ind w:left="-54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"/>
        </w:tabs>
        <w:ind w:left="178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898"/>
        </w:tabs>
        <w:ind w:left="898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618"/>
        </w:tabs>
        <w:ind w:left="1618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338"/>
        </w:tabs>
        <w:ind w:left="2338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058"/>
        </w:tabs>
        <w:ind w:left="3058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498"/>
        </w:tabs>
        <w:ind w:left="4498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218"/>
        </w:tabs>
        <w:ind w:left="5218" w:hanging="180"/>
      </w:pPr>
    </w:lvl>
  </w:abstractNum>
  <w:abstractNum w:abstractNumId="2" w15:restartNumberingAfterBreak="0">
    <w:nsid w:val="1C604B11"/>
    <w:multiLevelType w:val="hybridMultilevel"/>
    <w:tmpl w:val="DF821DE8"/>
    <w:lvl w:ilvl="0" w:tplc="DA94E230">
      <w:start w:val="8"/>
      <w:numFmt w:val="bullet"/>
      <w:lvlText w:val=""/>
      <w:lvlJc w:val="left"/>
      <w:pPr>
        <w:tabs>
          <w:tab w:val="num" w:pos="1080"/>
        </w:tabs>
        <w:ind w:left="1080" w:hanging="720"/>
      </w:pPr>
      <w:rPr>
        <w:rFonts w:ascii="Wingdings 2" w:eastAsia="Times New Roman" w:hAnsi="Wingdings 2" w:cs="Arial" w:hint="default"/>
        <w:sz w:val="4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61F2"/>
    <w:multiLevelType w:val="hybridMultilevel"/>
    <w:tmpl w:val="7F6CCB66"/>
    <w:lvl w:ilvl="0" w:tplc="2EA000D2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B1E645A0">
      <w:start w:val="1"/>
      <w:numFmt w:val="bullet"/>
      <w:lvlText w:val=""/>
      <w:lvlJc w:val="left"/>
      <w:pPr>
        <w:tabs>
          <w:tab w:val="num" w:pos="180"/>
        </w:tabs>
        <w:ind w:left="180" w:hanging="360"/>
      </w:pPr>
      <w:rPr>
        <w:rFonts w:ascii="Symbol" w:hAnsi="Symbol" w:hint="default"/>
        <w:color w:val="auto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4" w15:restartNumberingAfterBreak="0">
    <w:nsid w:val="2C3526B1"/>
    <w:multiLevelType w:val="hybridMultilevel"/>
    <w:tmpl w:val="871A8158"/>
    <w:lvl w:ilvl="0" w:tplc="BDB6889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CF6A3C"/>
    <w:multiLevelType w:val="multilevel"/>
    <w:tmpl w:val="9E1062D4"/>
    <w:lvl w:ilvl="0">
      <w:start w:val="1"/>
      <w:numFmt w:val="upperLetter"/>
      <w:lvlText w:val="%1."/>
      <w:lvlJc w:val="left"/>
      <w:pPr>
        <w:tabs>
          <w:tab w:val="num" w:pos="-542"/>
        </w:tabs>
        <w:ind w:left="-54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"/>
        </w:tabs>
        <w:ind w:left="178" w:hanging="360"/>
      </w:pPr>
    </w:lvl>
    <w:lvl w:ilvl="2">
      <w:start w:val="1"/>
      <w:numFmt w:val="lowerRoman"/>
      <w:lvlText w:val="%3."/>
      <w:lvlJc w:val="right"/>
      <w:pPr>
        <w:tabs>
          <w:tab w:val="num" w:pos="898"/>
        </w:tabs>
        <w:ind w:left="898" w:hanging="180"/>
      </w:pPr>
    </w:lvl>
    <w:lvl w:ilvl="3">
      <w:start w:val="1"/>
      <w:numFmt w:val="decimal"/>
      <w:lvlText w:val="%4."/>
      <w:lvlJc w:val="left"/>
      <w:pPr>
        <w:tabs>
          <w:tab w:val="num" w:pos="1618"/>
        </w:tabs>
        <w:ind w:left="1618" w:hanging="360"/>
      </w:pPr>
    </w:lvl>
    <w:lvl w:ilvl="4">
      <w:start w:val="1"/>
      <w:numFmt w:val="lowerLetter"/>
      <w:lvlText w:val="%5."/>
      <w:lvlJc w:val="left"/>
      <w:pPr>
        <w:tabs>
          <w:tab w:val="num" w:pos="2338"/>
        </w:tabs>
        <w:ind w:left="2338" w:hanging="360"/>
      </w:pPr>
    </w:lvl>
    <w:lvl w:ilvl="5">
      <w:start w:val="1"/>
      <w:numFmt w:val="lowerRoman"/>
      <w:lvlText w:val="%6."/>
      <w:lvlJc w:val="right"/>
      <w:pPr>
        <w:tabs>
          <w:tab w:val="num" w:pos="3058"/>
        </w:tabs>
        <w:ind w:left="3058" w:hanging="180"/>
      </w:pPr>
    </w:lvl>
    <w:lvl w:ilvl="6">
      <w:start w:val="1"/>
      <w:numFmt w:val="decimal"/>
      <w:lvlText w:val="%7."/>
      <w:lvlJc w:val="left"/>
      <w:pPr>
        <w:tabs>
          <w:tab w:val="num" w:pos="3778"/>
        </w:tabs>
        <w:ind w:left="3778" w:hanging="360"/>
      </w:pPr>
    </w:lvl>
    <w:lvl w:ilvl="7">
      <w:start w:val="1"/>
      <w:numFmt w:val="lowerLetter"/>
      <w:lvlText w:val="%8."/>
      <w:lvlJc w:val="left"/>
      <w:pPr>
        <w:tabs>
          <w:tab w:val="num" w:pos="4498"/>
        </w:tabs>
        <w:ind w:left="4498" w:hanging="360"/>
      </w:pPr>
    </w:lvl>
    <w:lvl w:ilvl="8">
      <w:start w:val="1"/>
      <w:numFmt w:val="lowerRoman"/>
      <w:lvlText w:val="%9."/>
      <w:lvlJc w:val="right"/>
      <w:pPr>
        <w:tabs>
          <w:tab w:val="num" w:pos="5218"/>
        </w:tabs>
        <w:ind w:left="5218" w:hanging="180"/>
      </w:pPr>
    </w:lvl>
  </w:abstractNum>
  <w:abstractNum w:abstractNumId="6" w15:restartNumberingAfterBreak="0">
    <w:nsid w:val="43F4300F"/>
    <w:multiLevelType w:val="hybridMultilevel"/>
    <w:tmpl w:val="A65ECD70"/>
    <w:lvl w:ilvl="0" w:tplc="80C811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508B7"/>
    <w:multiLevelType w:val="hybridMultilevel"/>
    <w:tmpl w:val="89B0C142"/>
    <w:lvl w:ilvl="0" w:tplc="B8BA65FC">
      <w:start w:val="1"/>
      <w:numFmt w:val="upperLetter"/>
      <w:pStyle w:val="Style4"/>
      <w:lvlText w:val="%1."/>
      <w:lvlJc w:val="left"/>
      <w:pPr>
        <w:ind w:left="-54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0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7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20" w:hanging="180"/>
      </w:pPr>
      <w:rPr>
        <w:rFonts w:cs="Times New Roman"/>
      </w:rPr>
    </w:lvl>
  </w:abstractNum>
  <w:abstractNum w:abstractNumId="8" w15:restartNumberingAfterBreak="0">
    <w:nsid w:val="451F6A33"/>
    <w:multiLevelType w:val="hybridMultilevel"/>
    <w:tmpl w:val="C7F45E6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B3A47E8"/>
    <w:multiLevelType w:val="hybridMultilevel"/>
    <w:tmpl w:val="CBCCF4B6"/>
    <w:lvl w:ilvl="0" w:tplc="E440F496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32" w:hanging="360"/>
      </w:pPr>
    </w:lvl>
    <w:lvl w:ilvl="2" w:tplc="0C09001B" w:tentative="1">
      <w:start w:val="1"/>
      <w:numFmt w:val="lowerRoman"/>
      <w:lvlText w:val="%3."/>
      <w:lvlJc w:val="right"/>
      <w:pPr>
        <w:ind w:left="2052" w:hanging="180"/>
      </w:pPr>
    </w:lvl>
    <w:lvl w:ilvl="3" w:tplc="0C09000F" w:tentative="1">
      <w:start w:val="1"/>
      <w:numFmt w:val="decimal"/>
      <w:lvlText w:val="%4."/>
      <w:lvlJc w:val="left"/>
      <w:pPr>
        <w:ind w:left="2772" w:hanging="360"/>
      </w:pPr>
    </w:lvl>
    <w:lvl w:ilvl="4" w:tplc="0C090019" w:tentative="1">
      <w:start w:val="1"/>
      <w:numFmt w:val="lowerLetter"/>
      <w:lvlText w:val="%5."/>
      <w:lvlJc w:val="left"/>
      <w:pPr>
        <w:ind w:left="3492" w:hanging="360"/>
      </w:pPr>
    </w:lvl>
    <w:lvl w:ilvl="5" w:tplc="0C09001B" w:tentative="1">
      <w:start w:val="1"/>
      <w:numFmt w:val="lowerRoman"/>
      <w:lvlText w:val="%6."/>
      <w:lvlJc w:val="right"/>
      <w:pPr>
        <w:ind w:left="4212" w:hanging="180"/>
      </w:pPr>
    </w:lvl>
    <w:lvl w:ilvl="6" w:tplc="0C09000F" w:tentative="1">
      <w:start w:val="1"/>
      <w:numFmt w:val="decimal"/>
      <w:lvlText w:val="%7."/>
      <w:lvlJc w:val="left"/>
      <w:pPr>
        <w:ind w:left="4932" w:hanging="360"/>
      </w:pPr>
    </w:lvl>
    <w:lvl w:ilvl="7" w:tplc="0C090019" w:tentative="1">
      <w:start w:val="1"/>
      <w:numFmt w:val="lowerLetter"/>
      <w:lvlText w:val="%8."/>
      <w:lvlJc w:val="left"/>
      <w:pPr>
        <w:ind w:left="5652" w:hanging="360"/>
      </w:pPr>
    </w:lvl>
    <w:lvl w:ilvl="8" w:tplc="0C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 w15:restartNumberingAfterBreak="0">
    <w:nsid w:val="58EF1A81"/>
    <w:multiLevelType w:val="hybridMultilevel"/>
    <w:tmpl w:val="F73431D0"/>
    <w:lvl w:ilvl="0" w:tplc="2EA000D2">
      <w:start w:val="2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1" w15:restartNumberingAfterBreak="0">
    <w:nsid w:val="59BB33CD"/>
    <w:multiLevelType w:val="hybridMultilevel"/>
    <w:tmpl w:val="54743EC2"/>
    <w:lvl w:ilvl="0" w:tplc="2EA000D2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2" w15:restartNumberingAfterBreak="0">
    <w:nsid w:val="62867A54"/>
    <w:multiLevelType w:val="hybridMultilevel"/>
    <w:tmpl w:val="1F488886"/>
    <w:lvl w:ilvl="0" w:tplc="1B1430E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8C67DD"/>
    <w:multiLevelType w:val="hybridMultilevel"/>
    <w:tmpl w:val="DC44C1BA"/>
    <w:lvl w:ilvl="0" w:tplc="C3CC1A72">
      <w:start w:val="3"/>
      <w:numFmt w:val="bullet"/>
      <w:lvlText w:val=""/>
      <w:lvlJc w:val="left"/>
      <w:pPr>
        <w:ind w:left="382" w:hanging="360"/>
      </w:pPr>
      <w:rPr>
        <w:rFonts w:ascii="Wingdings 2" w:eastAsia="Times New Roman" w:hAnsi="Wingdings 2" w:cs="Times New Roman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14" w15:restartNumberingAfterBreak="0">
    <w:nsid w:val="63D40B5D"/>
    <w:multiLevelType w:val="hybridMultilevel"/>
    <w:tmpl w:val="5D4249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tabs>
          <w:tab w:val="num" w:pos="538"/>
        </w:tabs>
        <w:ind w:left="5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58"/>
        </w:tabs>
        <w:ind w:left="12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78"/>
        </w:tabs>
        <w:ind w:left="19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698"/>
        </w:tabs>
        <w:ind w:left="26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18"/>
        </w:tabs>
        <w:ind w:left="34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38"/>
        </w:tabs>
        <w:ind w:left="41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58"/>
        </w:tabs>
        <w:ind w:left="48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78"/>
        </w:tabs>
        <w:ind w:left="5578" w:hanging="360"/>
      </w:pPr>
      <w:rPr>
        <w:rFonts w:ascii="Wingdings" w:hAnsi="Wingdings" w:hint="default"/>
      </w:rPr>
    </w:lvl>
  </w:abstractNum>
  <w:abstractNum w:abstractNumId="15" w15:restartNumberingAfterBreak="0">
    <w:nsid w:val="68A669A5"/>
    <w:multiLevelType w:val="hybridMultilevel"/>
    <w:tmpl w:val="91F291D0"/>
    <w:lvl w:ilvl="0" w:tplc="7B5E5646">
      <w:start w:val="1"/>
      <w:numFmt w:val="decimal"/>
      <w:pStyle w:val="Style2"/>
      <w:lvlText w:val="%1."/>
      <w:lvlJc w:val="left"/>
      <w:pPr>
        <w:ind w:left="-491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2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94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166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238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310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382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454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5269" w:hanging="180"/>
      </w:pPr>
      <w:rPr>
        <w:rFonts w:cs="Times New Roman"/>
      </w:rPr>
    </w:lvl>
  </w:abstractNum>
  <w:abstractNum w:abstractNumId="16" w15:restartNumberingAfterBreak="0">
    <w:nsid w:val="73E278F4"/>
    <w:multiLevelType w:val="hybridMultilevel"/>
    <w:tmpl w:val="18FE12B4"/>
    <w:lvl w:ilvl="0" w:tplc="0C090009">
      <w:start w:val="1"/>
      <w:numFmt w:val="bullet"/>
      <w:lvlText w:val=""/>
      <w:lvlJc w:val="left"/>
      <w:pPr>
        <w:tabs>
          <w:tab w:val="num" w:pos="-182"/>
        </w:tabs>
        <w:ind w:left="-182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538"/>
        </w:tabs>
        <w:ind w:left="5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258"/>
        </w:tabs>
        <w:ind w:left="12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978"/>
        </w:tabs>
        <w:ind w:left="19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698"/>
        </w:tabs>
        <w:ind w:left="26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418"/>
        </w:tabs>
        <w:ind w:left="34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138"/>
        </w:tabs>
        <w:ind w:left="41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858"/>
        </w:tabs>
        <w:ind w:left="48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578"/>
        </w:tabs>
        <w:ind w:left="5578" w:hanging="360"/>
      </w:pPr>
      <w:rPr>
        <w:rFonts w:ascii="Wingdings" w:hAnsi="Wingdings" w:hint="default"/>
      </w:rPr>
    </w:lvl>
  </w:abstractNum>
  <w:abstractNum w:abstractNumId="17" w15:restartNumberingAfterBreak="0">
    <w:nsid w:val="78006A8B"/>
    <w:multiLevelType w:val="hybridMultilevel"/>
    <w:tmpl w:val="477A9534"/>
    <w:lvl w:ilvl="0" w:tplc="1C7891F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tabs>
          <w:tab w:val="num" w:pos="898"/>
        </w:tabs>
        <w:ind w:left="8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618"/>
        </w:tabs>
        <w:ind w:left="16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338"/>
        </w:tabs>
        <w:ind w:left="23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058"/>
        </w:tabs>
        <w:ind w:left="30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778"/>
        </w:tabs>
        <w:ind w:left="37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498"/>
        </w:tabs>
        <w:ind w:left="44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218"/>
        </w:tabs>
        <w:ind w:left="52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938"/>
        </w:tabs>
        <w:ind w:left="5938" w:hanging="360"/>
      </w:pPr>
      <w:rPr>
        <w:rFonts w:ascii="Wingdings" w:hAnsi="Wingdings" w:hint="default"/>
      </w:rPr>
    </w:lvl>
  </w:abstractNum>
  <w:abstractNum w:abstractNumId="18" w15:restartNumberingAfterBreak="0">
    <w:nsid w:val="7E060BD4"/>
    <w:multiLevelType w:val="hybridMultilevel"/>
    <w:tmpl w:val="0BA648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C4A79"/>
    <w:multiLevelType w:val="hybridMultilevel"/>
    <w:tmpl w:val="B1CEA76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1897481">
    <w:abstractNumId w:val="15"/>
  </w:num>
  <w:num w:numId="2" w16cid:durableId="1094789606">
    <w:abstractNumId w:val="7"/>
  </w:num>
  <w:num w:numId="3" w16cid:durableId="1347832618">
    <w:abstractNumId w:val="2"/>
  </w:num>
  <w:num w:numId="4" w16cid:durableId="1120879811">
    <w:abstractNumId w:val="10"/>
  </w:num>
  <w:num w:numId="5" w16cid:durableId="794107523">
    <w:abstractNumId w:val="3"/>
  </w:num>
  <w:num w:numId="6" w16cid:durableId="1982154778">
    <w:abstractNumId w:val="11"/>
  </w:num>
  <w:num w:numId="7" w16cid:durableId="1601375978">
    <w:abstractNumId w:val="16"/>
  </w:num>
  <w:num w:numId="8" w16cid:durableId="616913037">
    <w:abstractNumId w:val="1"/>
  </w:num>
  <w:num w:numId="9" w16cid:durableId="1139804647">
    <w:abstractNumId w:val="5"/>
  </w:num>
  <w:num w:numId="10" w16cid:durableId="983043375">
    <w:abstractNumId w:val="8"/>
  </w:num>
  <w:num w:numId="11" w16cid:durableId="594173910">
    <w:abstractNumId w:val="14"/>
  </w:num>
  <w:num w:numId="12" w16cid:durableId="1751804303">
    <w:abstractNumId w:val="17"/>
  </w:num>
  <w:num w:numId="13" w16cid:durableId="755203300">
    <w:abstractNumId w:val="0"/>
  </w:num>
  <w:num w:numId="14" w16cid:durableId="1969235897">
    <w:abstractNumId w:val="18"/>
  </w:num>
  <w:num w:numId="15" w16cid:durableId="1560899561">
    <w:abstractNumId w:val="9"/>
  </w:num>
  <w:num w:numId="16" w16cid:durableId="1121877649">
    <w:abstractNumId w:val="4"/>
  </w:num>
  <w:num w:numId="17" w16cid:durableId="1234202152">
    <w:abstractNumId w:val="12"/>
  </w:num>
  <w:num w:numId="18" w16cid:durableId="1168397904">
    <w:abstractNumId w:val="6"/>
  </w:num>
  <w:num w:numId="19" w16cid:durableId="1206865051">
    <w:abstractNumId w:val="13"/>
  </w:num>
  <w:num w:numId="20" w16cid:durableId="1486554802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0C1"/>
    <w:rsid w:val="00000A4A"/>
    <w:rsid w:val="00000C0A"/>
    <w:rsid w:val="00002671"/>
    <w:rsid w:val="00002A7C"/>
    <w:rsid w:val="00013B0F"/>
    <w:rsid w:val="00025ED2"/>
    <w:rsid w:val="00032133"/>
    <w:rsid w:val="00036FB9"/>
    <w:rsid w:val="00040442"/>
    <w:rsid w:val="000411BB"/>
    <w:rsid w:val="000415C1"/>
    <w:rsid w:val="00053E6F"/>
    <w:rsid w:val="0005446F"/>
    <w:rsid w:val="00055D5C"/>
    <w:rsid w:val="00060178"/>
    <w:rsid w:val="00067D0E"/>
    <w:rsid w:val="00070374"/>
    <w:rsid w:val="0007571E"/>
    <w:rsid w:val="00091EA1"/>
    <w:rsid w:val="000920D5"/>
    <w:rsid w:val="000959F5"/>
    <w:rsid w:val="000A223B"/>
    <w:rsid w:val="000B0968"/>
    <w:rsid w:val="000B347F"/>
    <w:rsid w:val="000B5A23"/>
    <w:rsid w:val="000C0D6B"/>
    <w:rsid w:val="000C2880"/>
    <w:rsid w:val="000C510D"/>
    <w:rsid w:val="000C65BE"/>
    <w:rsid w:val="000D096C"/>
    <w:rsid w:val="000D1D88"/>
    <w:rsid w:val="000D5A36"/>
    <w:rsid w:val="000D5E68"/>
    <w:rsid w:val="000D7ED9"/>
    <w:rsid w:val="000E66DA"/>
    <w:rsid w:val="000F69CB"/>
    <w:rsid w:val="000F7468"/>
    <w:rsid w:val="001054DD"/>
    <w:rsid w:val="00117A8D"/>
    <w:rsid w:val="00140CB5"/>
    <w:rsid w:val="00146067"/>
    <w:rsid w:val="0014632C"/>
    <w:rsid w:val="0014680D"/>
    <w:rsid w:val="00147F94"/>
    <w:rsid w:val="00151BE3"/>
    <w:rsid w:val="00163C64"/>
    <w:rsid w:val="00164788"/>
    <w:rsid w:val="00170853"/>
    <w:rsid w:val="00182A05"/>
    <w:rsid w:val="0018767E"/>
    <w:rsid w:val="001877E7"/>
    <w:rsid w:val="00190A78"/>
    <w:rsid w:val="00190DE0"/>
    <w:rsid w:val="0019443F"/>
    <w:rsid w:val="001A56D4"/>
    <w:rsid w:val="001A711E"/>
    <w:rsid w:val="001D1281"/>
    <w:rsid w:val="001D257E"/>
    <w:rsid w:val="001D2AF2"/>
    <w:rsid w:val="001E5557"/>
    <w:rsid w:val="001E754D"/>
    <w:rsid w:val="001F0013"/>
    <w:rsid w:val="001F4474"/>
    <w:rsid w:val="001F6188"/>
    <w:rsid w:val="001F688F"/>
    <w:rsid w:val="002038E9"/>
    <w:rsid w:val="00204259"/>
    <w:rsid w:val="00204285"/>
    <w:rsid w:val="00224B8A"/>
    <w:rsid w:val="00232A1E"/>
    <w:rsid w:val="00240C57"/>
    <w:rsid w:val="00253110"/>
    <w:rsid w:val="002537D0"/>
    <w:rsid w:val="00254BFA"/>
    <w:rsid w:val="00256974"/>
    <w:rsid w:val="00263530"/>
    <w:rsid w:val="00267FC6"/>
    <w:rsid w:val="00270BE1"/>
    <w:rsid w:val="00270E14"/>
    <w:rsid w:val="0027131F"/>
    <w:rsid w:val="00272562"/>
    <w:rsid w:val="00277D21"/>
    <w:rsid w:val="00280248"/>
    <w:rsid w:val="0028089D"/>
    <w:rsid w:val="00281478"/>
    <w:rsid w:val="00284CEE"/>
    <w:rsid w:val="00291CD1"/>
    <w:rsid w:val="002A6497"/>
    <w:rsid w:val="002C2949"/>
    <w:rsid w:val="002C41B3"/>
    <w:rsid w:val="002C4BFB"/>
    <w:rsid w:val="002C642A"/>
    <w:rsid w:val="002E25EC"/>
    <w:rsid w:val="002E44C5"/>
    <w:rsid w:val="002F2B48"/>
    <w:rsid w:val="002F409B"/>
    <w:rsid w:val="002F421C"/>
    <w:rsid w:val="002F497F"/>
    <w:rsid w:val="00302306"/>
    <w:rsid w:val="0030723B"/>
    <w:rsid w:val="0031178F"/>
    <w:rsid w:val="00312B49"/>
    <w:rsid w:val="00325BE4"/>
    <w:rsid w:val="00326D83"/>
    <w:rsid w:val="00335C33"/>
    <w:rsid w:val="00342B3B"/>
    <w:rsid w:val="003517AA"/>
    <w:rsid w:val="00351CFC"/>
    <w:rsid w:val="003546D6"/>
    <w:rsid w:val="003554DB"/>
    <w:rsid w:val="00360824"/>
    <w:rsid w:val="00363BB1"/>
    <w:rsid w:val="00364C82"/>
    <w:rsid w:val="00367CC4"/>
    <w:rsid w:val="00371EA4"/>
    <w:rsid w:val="00383B6F"/>
    <w:rsid w:val="00385DE7"/>
    <w:rsid w:val="003863A9"/>
    <w:rsid w:val="003906DF"/>
    <w:rsid w:val="00394078"/>
    <w:rsid w:val="003951B4"/>
    <w:rsid w:val="003B679D"/>
    <w:rsid w:val="003B6833"/>
    <w:rsid w:val="003C47F8"/>
    <w:rsid w:val="003C4D85"/>
    <w:rsid w:val="003D3623"/>
    <w:rsid w:val="003D6581"/>
    <w:rsid w:val="003D68C5"/>
    <w:rsid w:val="003E150F"/>
    <w:rsid w:val="003E413B"/>
    <w:rsid w:val="003E4240"/>
    <w:rsid w:val="003E5ABF"/>
    <w:rsid w:val="003E5D28"/>
    <w:rsid w:val="003E7259"/>
    <w:rsid w:val="003F11A4"/>
    <w:rsid w:val="003F351E"/>
    <w:rsid w:val="003F7FEB"/>
    <w:rsid w:val="00401A09"/>
    <w:rsid w:val="00402250"/>
    <w:rsid w:val="00402F1C"/>
    <w:rsid w:val="00406254"/>
    <w:rsid w:val="00412699"/>
    <w:rsid w:val="00417188"/>
    <w:rsid w:val="00425426"/>
    <w:rsid w:val="00425AF5"/>
    <w:rsid w:val="0043567B"/>
    <w:rsid w:val="00437134"/>
    <w:rsid w:val="00441476"/>
    <w:rsid w:val="00446BDC"/>
    <w:rsid w:val="00451FAC"/>
    <w:rsid w:val="004574D5"/>
    <w:rsid w:val="00462AA5"/>
    <w:rsid w:val="004640E5"/>
    <w:rsid w:val="00465E7A"/>
    <w:rsid w:val="00466EC6"/>
    <w:rsid w:val="0047413D"/>
    <w:rsid w:val="004864D6"/>
    <w:rsid w:val="00486838"/>
    <w:rsid w:val="0048706A"/>
    <w:rsid w:val="00491870"/>
    <w:rsid w:val="004A441B"/>
    <w:rsid w:val="004A51F1"/>
    <w:rsid w:val="004A588A"/>
    <w:rsid w:val="004A5D1E"/>
    <w:rsid w:val="004A6439"/>
    <w:rsid w:val="004A6DFD"/>
    <w:rsid w:val="004D3F15"/>
    <w:rsid w:val="004D5D63"/>
    <w:rsid w:val="004D6BD1"/>
    <w:rsid w:val="004E3DB3"/>
    <w:rsid w:val="004E5995"/>
    <w:rsid w:val="004F0729"/>
    <w:rsid w:val="004F245B"/>
    <w:rsid w:val="004F27B0"/>
    <w:rsid w:val="004F4DE1"/>
    <w:rsid w:val="004F4F0E"/>
    <w:rsid w:val="00503B24"/>
    <w:rsid w:val="005120BF"/>
    <w:rsid w:val="0051737F"/>
    <w:rsid w:val="00525948"/>
    <w:rsid w:val="00527A98"/>
    <w:rsid w:val="005318B8"/>
    <w:rsid w:val="005321D3"/>
    <w:rsid w:val="0053271F"/>
    <w:rsid w:val="005408C9"/>
    <w:rsid w:val="005445FB"/>
    <w:rsid w:val="005476E2"/>
    <w:rsid w:val="00552927"/>
    <w:rsid w:val="00552C6F"/>
    <w:rsid w:val="005562FD"/>
    <w:rsid w:val="005573D7"/>
    <w:rsid w:val="0056412B"/>
    <w:rsid w:val="00564BDD"/>
    <w:rsid w:val="00573AAD"/>
    <w:rsid w:val="00573C28"/>
    <w:rsid w:val="005771EA"/>
    <w:rsid w:val="00581FA2"/>
    <w:rsid w:val="00584688"/>
    <w:rsid w:val="00587D6A"/>
    <w:rsid w:val="005933EC"/>
    <w:rsid w:val="005945F4"/>
    <w:rsid w:val="00597A0E"/>
    <w:rsid w:val="00597E6C"/>
    <w:rsid w:val="005A1798"/>
    <w:rsid w:val="005A31FE"/>
    <w:rsid w:val="005A7B01"/>
    <w:rsid w:val="005B201F"/>
    <w:rsid w:val="005B4BFF"/>
    <w:rsid w:val="005B74E6"/>
    <w:rsid w:val="005C5BFA"/>
    <w:rsid w:val="005C6660"/>
    <w:rsid w:val="005D0DC9"/>
    <w:rsid w:val="005D1D2D"/>
    <w:rsid w:val="005D60DA"/>
    <w:rsid w:val="005D6810"/>
    <w:rsid w:val="005D73F0"/>
    <w:rsid w:val="005E01EF"/>
    <w:rsid w:val="005E3281"/>
    <w:rsid w:val="005F317E"/>
    <w:rsid w:val="005F43C5"/>
    <w:rsid w:val="005F467D"/>
    <w:rsid w:val="00600C36"/>
    <w:rsid w:val="00603195"/>
    <w:rsid w:val="0060786F"/>
    <w:rsid w:val="00607E76"/>
    <w:rsid w:val="0061128A"/>
    <w:rsid w:val="00613A6F"/>
    <w:rsid w:val="00613E7A"/>
    <w:rsid w:val="00625C0F"/>
    <w:rsid w:val="00627605"/>
    <w:rsid w:val="00636FF4"/>
    <w:rsid w:val="00642347"/>
    <w:rsid w:val="00645240"/>
    <w:rsid w:val="00647D83"/>
    <w:rsid w:val="006501FE"/>
    <w:rsid w:val="00652749"/>
    <w:rsid w:val="006563AE"/>
    <w:rsid w:val="00656BB7"/>
    <w:rsid w:val="006573A7"/>
    <w:rsid w:val="00675CE1"/>
    <w:rsid w:val="00691092"/>
    <w:rsid w:val="00695DA4"/>
    <w:rsid w:val="006963C9"/>
    <w:rsid w:val="006A0BC2"/>
    <w:rsid w:val="006A2679"/>
    <w:rsid w:val="006A32CD"/>
    <w:rsid w:val="006B308A"/>
    <w:rsid w:val="006B5384"/>
    <w:rsid w:val="006D2BF4"/>
    <w:rsid w:val="006E01A3"/>
    <w:rsid w:val="006F2EB7"/>
    <w:rsid w:val="007043B3"/>
    <w:rsid w:val="007050EB"/>
    <w:rsid w:val="00705FB4"/>
    <w:rsid w:val="0070714F"/>
    <w:rsid w:val="00711428"/>
    <w:rsid w:val="00711BC4"/>
    <w:rsid w:val="00720204"/>
    <w:rsid w:val="00722541"/>
    <w:rsid w:val="00724598"/>
    <w:rsid w:val="00725F7E"/>
    <w:rsid w:val="00727A97"/>
    <w:rsid w:val="00730238"/>
    <w:rsid w:val="00730D98"/>
    <w:rsid w:val="0073322D"/>
    <w:rsid w:val="00737A18"/>
    <w:rsid w:val="00752429"/>
    <w:rsid w:val="0075506F"/>
    <w:rsid w:val="00757B6C"/>
    <w:rsid w:val="00764FAC"/>
    <w:rsid w:val="00765E6B"/>
    <w:rsid w:val="00765F7C"/>
    <w:rsid w:val="00766C1A"/>
    <w:rsid w:val="00771C92"/>
    <w:rsid w:val="007733FF"/>
    <w:rsid w:val="0077769A"/>
    <w:rsid w:val="0077794B"/>
    <w:rsid w:val="00777FB7"/>
    <w:rsid w:val="00782521"/>
    <w:rsid w:val="0078380C"/>
    <w:rsid w:val="00786E10"/>
    <w:rsid w:val="0079001F"/>
    <w:rsid w:val="00790C8A"/>
    <w:rsid w:val="007970C5"/>
    <w:rsid w:val="007A4044"/>
    <w:rsid w:val="007A59F5"/>
    <w:rsid w:val="007B69B3"/>
    <w:rsid w:val="007C0971"/>
    <w:rsid w:val="007C6E39"/>
    <w:rsid w:val="007D04BE"/>
    <w:rsid w:val="007E70E9"/>
    <w:rsid w:val="007F052F"/>
    <w:rsid w:val="007F17AA"/>
    <w:rsid w:val="007F2F83"/>
    <w:rsid w:val="0080106C"/>
    <w:rsid w:val="0080149C"/>
    <w:rsid w:val="00803CA9"/>
    <w:rsid w:val="00803DF1"/>
    <w:rsid w:val="00803FEC"/>
    <w:rsid w:val="00807DAB"/>
    <w:rsid w:val="00814903"/>
    <w:rsid w:val="008151B7"/>
    <w:rsid w:val="00817B91"/>
    <w:rsid w:val="00824A4A"/>
    <w:rsid w:val="00831868"/>
    <w:rsid w:val="00831D77"/>
    <w:rsid w:val="0083293B"/>
    <w:rsid w:val="00833EC8"/>
    <w:rsid w:val="00836CBC"/>
    <w:rsid w:val="00837AE9"/>
    <w:rsid w:val="00841F77"/>
    <w:rsid w:val="00844460"/>
    <w:rsid w:val="00844D0A"/>
    <w:rsid w:val="00861730"/>
    <w:rsid w:val="00872A25"/>
    <w:rsid w:val="0087496F"/>
    <w:rsid w:val="00876F73"/>
    <w:rsid w:val="00890529"/>
    <w:rsid w:val="00891A66"/>
    <w:rsid w:val="008947E3"/>
    <w:rsid w:val="00897A83"/>
    <w:rsid w:val="00897C60"/>
    <w:rsid w:val="008B287C"/>
    <w:rsid w:val="008B4B9A"/>
    <w:rsid w:val="008C15F5"/>
    <w:rsid w:val="008C6383"/>
    <w:rsid w:val="008C7732"/>
    <w:rsid w:val="008D0690"/>
    <w:rsid w:val="008D5A70"/>
    <w:rsid w:val="008E42E8"/>
    <w:rsid w:val="008E59C9"/>
    <w:rsid w:val="008E7FDB"/>
    <w:rsid w:val="008F29B3"/>
    <w:rsid w:val="008F3C98"/>
    <w:rsid w:val="008F5228"/>
    <w:rsid w:val="00906AA8"/>
    <w:rsid w:val="00910101"/>
    <w:rsid w:val="00911FA0"/>
    <w:rsid w:val="009160EF"/>
    <w:rsid w:val="00926159"/>
    <w:rsid w:val="00927A07"/>
    <w:rsid w:val="00927C86"/>
    <w:rsid w:val="00927E57"/>
    <w:rsid w:val="0093000C"/>
    <w:rsid w:val="00933B0F"/>
    <w:rsid w:val="0093725B"/>
    <w:rsid w:val="00944844"/>
    <w:rsid w:val="009469D4"/>
    <w:rsid w:val="0096183D"/>
    <w:rsid w:val="00962A54"/>
    <w:rsid w:val="00962BCA"/>
    <w:rsid w:val="00963A09"/>
    <w:rsid w:val="0097004D"/>
    <w:rsid w:val="00980308"/>
    <w:rsid w:val="009965FE"/>
    <w:rsid w:val="009A4DDF"/>
    <w:rsid w:val="009C0B21"/>
    <w:rsid w:val="009C1F0E"/>
    <w:rsid w:val="009C5BFE"/>
    <w:rsid w:val="009C62D6"/>
    <w:rsid w:val="009C655C"/>
    <w:rsid w:val="009D024C"/>
    <w:rsid w:val="009D0770"/>
    <w:rsid w:val="009D22AF"/>
    <w:rsid w:val="009E4614"/>
    <w:rsid w:val="009E6E18"/>
    <w:rsid w:val="009E70BE"/>
    <w:rsid w:val="009F1CC6"/>
    <w:rsid w:val="00A00162"/>
    <w:rsid w:val="00A1026E"/>
    <w:rsid w:val="00A106C1"/>
    <w:rsid w:val="00A10B60"/>
    <w:rsid w:val="00A13624"/>
    <w:rsid w:val="00A13B69"/>
    <w:rsid w:val="00A14067"/>
    <w:rsid w:val="00A14789"/>
    <w:rsid w:val="00A15080"/>
    <w:rsid w:val="00A15944"/>
    <w:rsid w:val="00A22B74"/>
    <w:rsid w:val="00A24A87"/>
    <w:rsid w:val="00A24FD9"/>
    <w:rsid w:val="00A2655B"/>
    <w:rsid w:val="00A325D6"/>
    <w:rsid w:val="00A32953"/>
    <w:rsid w:val="00A3349B"/>
    <w:rsid w:val="00A3472F"/>
    <w:rsid w:val="00A34D48"/>
    <w:rsid w:val="00A4135D"/>
    <w:rsid w:val="00A43A46"/>
    <w:rsid w:val="00A43D85"/>
    <w:rsid w:val="00A4554B"/>
    <w:rsid w:val="00A4797A"/>
    <w:rsid w:val="00A501AE"/>
    <w:rsid w:val="00A50C9F"/>
    <w:rsid w:val="00A51A04"/>
    <w:rsid w:val="00A53C9F"/>
    <w:rsid w:val="00A55DFB"/>
    <w:rsid w:val="00A81322"/>
    <w:rsid w:val="00A81564"/>
    <w:rsid w:val="00A866CA"/>
    <w:rsid w:val="00A926F1"/>
    <w:rsid w:val="00AA2D18"/>
    <w:rsid w:val="00AA7DAF"/>
    <w:rsid w:val="00AB0BB6"/>
    <w:rsid w:val="00AB1992"/>
    <w:rsid w:val="00AB1F16"/>
    <w:rsid w:val="00AB5D51"/>
    <w:rsid w:val="00AB6D3D"/>
    <w:rsid w:val="00AC431F"/>
    <w:rsid w:val="00AE0FC5"/>
    <w:rsid w:val="00AE13F8"/>
    <w:rsid w:val="00AE3DE1"/>
    <w:rsid w:val="00AE75E4"/>
    <w:rsid w:val="00AE7788"/>
    <w:rsid w:val="00AF24CB"/>
    <w:rsid w:val="00AF7E43"/>
    <w:rsid w:val="00B01331"/>
    <w:rsid w:val="00B02D6B"/>
    <w:rsid w:val="00B03BDD"/>
    <w:rsid w:val="00B04198"/>
    <w:rsid w:val="00B1044E"/>
    <w:rsid w:val="00B1373C"/>
    <w:rsid w:val="00B237DC"/>
    <w:rsid w:val="00B306C0"/>
    <w:rsid w:val="00B31706"/>
    <w:rsid w:val="00B32632"/>
    <w:rsid w:val="00B404AD"/>
    <w:rsid w:val="00B4351A"/>
    <w:rsid w:val="00B4673B"/>
    <w:rsid w:val="00B54281"/>
    <w:rsid w:val="00B550A2"/>
    <w:rsid w:val="00B56F92"/>
    <w:rsid w:val="00B60149"/>
    <w:rsid w:val="00B626D6"/>
    <w:rsid w:val="00B66767"/>
    <w:rsid w:val="00B72224"/>
    <w:rsid w:val="00B72B8A"/>
    <w:rsid w:val="00B73E16"/>
    <w:rsid w:val="00B7602D"/>
    <w:rsid w:val="00B76D86"/>
    <w:rsid w:val="00B8227B"/>
    <w:rsid w:val="00B8482D"/>
    <w:rsid w:val="00B90203"/>
    <w:rsid w:val="00B904EE"/>
    <w:rsid w:val="00B90C74"/>
    <w:rsid w:val="00B94013"/>
    <w:rsid w:val="00BA6EE5"/>
    <w:rsid w:val="00BB3720"/>
    <w:rsid w:val="00BB659E"/>
    <w:rsid w:val="00BB7FB4"/>
    <w:rsid w:val="00BC0B85"/>
    <w:rsid w:val="00BC222E"/>
    <w:rsid w:val="00BC597A"/>
    <w:rsid w:val="00BD0EAC"/>
    <w:rsid w:val="00BD2FE7"/>
    <w:rsid w:val="00BD7F59"/>
    <w:rsid w:val="00BE1243"/>
    <w:rsid w:val="00BE2A92"/>
    <w:rsid w:val="00BE7017"/>
    <w:rsid w:val="00BF2153"/>
    <w:rsid w:val="00BF2882"/>
    <w:rsid w:val="00BF50FA"/>
    <w:rsid w:val="00BF7A1D"/>
    <w:rsid w:val="00C05D6F"/>
    <w:rsid w:val="00C0714E"/>
    <w:rsid w:val="00C12CA9"/>
    <w:rsid w:val="00C200C1"/>
    <w:rsid w:val="00C21674"/>
    <w:rsid w:val="00C26B9C"/>
    <w:rsid w:val="00C277E7"/>
    <w:rsid w:val="00C30E46"/>
    <w:rsid w:val="00C3295B"/>
    <w:rsid w:val="00C3489A"/>
    <w:rsid w:val="00C3619B"/>
    <w:rsid w:val="00C41337"/>
    <w:rsid w:val="00C53443"/>
    <w:rsid w:val="00C538A9"/>
    <w:rsid w:val="00C6080A"/>
    <w:rsid w:val="00C67395"/>
    <w:rsid w:val="00C673B1"/>
    <w:rsid w:val="00C70CCE"/>
    <w:rsid w:val="00C71A3E"/>
    <w:rsid w:val="00C8270E"/>
    <w:rsid w:val="00C831F3"/>
    <w:rsid w:val="00C864DA"/>
    <w:rsid w:val="00C96726"/>
    <w:rsid w:val="00CA0CCD"/>
    <w:rsid w:val="00CB22AD"/>
    <w:rsid w:val="00CB38D2"/>
    <w:rsid w:val="00CB59F6"/>
    <w:rsid w:val="00CC780E"/>
    <w:rsid w:val="00CD03BB"/>
    <w:rsid w:val="00CD12B8"/>
    <w:rsid w:val="00CD279B"/>
    <w:rsid w:val="00CE0588"/>
    <w:rsid w:val="00CE0FB2"/>
    <w:rsid w:val="00CE6EF8"/>
    <w:rsid w:val="00CF11E5"/>
    <w:rsid w:val="00CF2920"/>
    <w:rsid w:val="00D01619"/>
    <w:rsid w:val="00D04243"/>
    <w:rsid w:val="00D05604"/>
    <w:rsid w:val="00D2216F"/>
    <w:rsid w:val="00D2526D"/>
    <w:rsid w:val="00D25D18"/>
    <w:rsid w:val="00D50397"/>
    <w:rsid w:val="00D5165B"/>
    <w:rsid w:val="00D5486F"/>
    <w:rsid w:val="00D56359"/>
    <w:rsid w:val="00D57826"/>
    <w:rsid w:val="00D606D4"/>
    <w:rsid w:val="00D66D49"/>
    <w:rsid w:val="00D67935"/>
    <w:rsid w:val="00D74257"/>
    <w:rsid w:val="00D74463"/>
    <w:rsid w:val="00D74B2E"/>
    <w:rsid w:val="00D773FC"/>
    <w:rsid w:val="00D81F64"/>
    <w:rsid w:val="00D82F62"/>
    <w:rsid w:val="00D9087C"/>
    <w:rsid w:val="00D9209F"/>
    <w:rsid w:val="00D95AB9"/>
    <w:rsid w:val="00D964D0"/>
    <w:rsid w:val="00DA5CE4"/>
    <w:rsid w:val="00DB1D5E"/>
    <w:rsid w:val="00DC0876"/>
    <w:rsid w:val="00DC33EF"/>
    <w:rsid w:val="00DD06C2"/>
    <w:rsid w:val="00DE3888"/>
    <w:rsid w:val="00DE691F"/>
    <w:rsid w:val="00DE7E14"/>
    <w:rsid w:val="00DF07C7"/>
    <w:rsid w:val="00E000CE"/>
    <w:rsid w:val="00E0035E"/>
    <w:rsid w:val="00E0656B"/>
    <w:rsid w:val="00E132A2"/>
    <w:rsid w:val="00E14CB4"/>
    <w:rsid w:val="00E158AC"/>
    <w:rsid w:val="00E2647D"/>
    <w:rsid w:val="00E27DD3"/>
    <w:rsid w:val="00E3270C"/>
    <w:rsid w:val="00E35B70"/>
    <w:rsid w:val="00E43289"/>
    <w:rsid w:val="00E4362B"/>
    <w:rsid w:val="00E50FBD"/>
    <w:rsid w:val="00E5541E"/>
    <w:rsid w:val="00E70FDC"/>
    <w:rsid w:val="00E8644F"/>
    <w:rsid w:val="00EA2006"/>
    <w:rsid w:val="00EA4CEB"/>
    <w:rsid w:val="00EA7196"/>
    <w:rsid w:val="00EA7DD6"/>
    <w:rsid w:val="00EB564C"/>
    <w:rsid w:val="00EC0CCF"/>
    <w:rsid w:val="00EC24DF"/>
    <w:rsid w:val="00EC2740"/>
    <w:rsid w:val="00EC2955"/>
    <w:rsid w:val="00EC2B67"/>
    <w:rsid w:val="00EC2D25"/>
    <w:rsid w:val="00EC2D94"/>
    <w:rsid w:val="00ED1F10"/>
    <w:rsid w:val="00EE4DC6"/>
    <w:rsid w:val="00EE7F90"/>
    <w:rsid w:val="00EF1ADA"/>
    <w:rsid w:val="00EF1B42"/>
    <w:rsid w:val="00EF682D"/>
    <w:rsid w:val="00F01608"/>
    <w:rsid w:val="00F02817"/>
    <w:rsid w:val="00F105A1"/>
    <w:rsid w:val="00F14C1B"/>
    <w:rsid w:val="00F20894"/>
    <w:rsid w:val="00F21E87"/>
    <w:rsid w:val="00F22771"/>
    <w:rsid w:val="00F26388"/>
    <w:rsid w:val="00F30174"/>
    <w:rsid w:val="00F341E2"/>
    <w:rsid w:val="00F34765"/>
    <w:rsid w:val="00F419CD"/>
    <w:rsid w:val="00F5133F"/>
    <w:rsid w:val="00F52ABA"/>
    <w:rsid w:val="00F541DF"/>
    <w:rsid w:val="00F56909"/>
    <w:rsid w:val="00F608E7"/>
    <w:rsid w:val="00F640F0"/>
    <w:rsid w:val="00F66D2A"/>
    <w:rsid w:val="00F704AD"/>
    <w:rsid w:val="00F74EC7"/>
    <w:rsid w:val="00F76A24"/>
    <w:rsid w:val="00F94F46"/>
    <w:rsid w:val="00F95123"/>
    <w:rsid w:val="00F97DB1"/>
    <w:rsid w:val="00FA6D70"/>
    <w:rsid w:val="00FB1FD5"/>
    <w:rsid w:val="00FB2A22"/>
    <w:rsid w:val="00FC340B"/>
    <w:rsid w:val="00FC3841"/>
    <w:rsid w:val="00FC7D96"/>
    <w:rsid w:val="00FE16A7"/>
    <w:rsid w:val="00FE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79DD4"/>
  <w15:docId w15:val="{7B0D2C40-E2A0-4D89-99F7-CD25A3A7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06C0"/>
    <w:rPr>
      <w:rFonts w:ascii="Arial Narrow" w:hAnsi="Arial Narro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30E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72B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72B8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C30E4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locked/>
    <w:rsid w:val="00B72B8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locked/>
    <w:rsid w:val="00B72B8A"/>
    <w:rPr>
      <w:rFonts w:ascii="Cambria" w:hAnsi="Cambria" w:cs="Times New Roman"/>
      <w:b/>
      <w:bCs/>
      <w:color w:val="4F81BD"/>
      <w:sz w:val="24"/>
      <w:szCs w:val="24"/>
    </w:rPr>
  </w:style>
  <w:style w:type="paragraph" w:styleId="Header">
    <w:name w:val="header"/>
    <w:basedOn w:val="Normal"/>
    <w:link w:val="HeaderChar"/>
    <w:rsid w:val="00BC0B8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styleId="Footer">
    <w:name w:val="footer"/>
    <w:basedOn w:val="Normal"/>
    <w:link w:val="FooterChar"/>
    <w:rsid w:val="00BC0B8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190A78"/>
    <w:rPr>
      <w:rFonts w:ascii="Arial Narrow" w:hAnsi="Arial Narrow" w:cs="Times New Roman"/>
      <w:sz w:val="24"/>
      <w:szCs w:val="24"/>
      <w:lang w:val="en-AU" w:eastAsia="en-AU"/>
    </w:rPr>
  </w:style>
  <w:style w:type="paragraph" w:customStyle="1" w:styleId="1">
    <w:name w:val="1"/>
    <w:basedOn w:val="Normal"/>
    <w:rsid w:val="00F704AD"/>
    <w:pPr>
      <w:ind w:left="-900" w:right="-868"/>
    </w:pPr>
    <w:rPr>
      <w:rFonts w:ascii="Century Gothic" w:hAnsi="Century Gothic"/>
      <w:b/>
      <w:sz w:val="28"/>
      <w:szCs w:val="28"/>
    </w:rPr>
  </w:style>
  <w:style w:type="character" w:styleId="Hyperlink">
    <w:name w:val="Hyperlink"/>
    <w:basedOn w:val="DefaultParagraphFont"/>
    <w:rsid w:val="00417188"/>
    <w:rPr>
      <w:rFonts w:cs="Times New Roman"/>
      <w:color w:val="0000FF"/>
      <w:u w:val="single"/>
    </w:rPr>
  </w:style>
  <w:style w:type="paragraph" w:customStyle="1" w:styleId="dk">
    <w:name w:val="dk"/>
    <w:basedOn w:val="Normal"/>
    <w:link w:val="dkChar"/>
    <w:rsid w:val="00417188"/>
    <w:pPr>
      <w:pBdr>
        <w:bottom w:val="single" w:sz="4" w:space="1" w:color="auto"/>
      </w:pBdr>
    </w:pPr>
    <w:rPr>
      <w:rFonts w:ascii="Calibri" w:hAnsi="Calibri"/>
      <w:b/>
      <w:sz w:val="28"/>
      <w:szCs w:val="28"/>
      <w:lang w:eastAsia="en-US"/>
    </w:rPr>
  </w:style>
  <w:style w:type="character" w:customStyle="1" w:styleId="dkChar">
    <w:name w:val="dk Char"/>
    <w:basedOn w:val="DefaultParagraphFont"/>
    <w:link w:val="dk"/>
    <w:locked/>
    <w:rsid w:val="00417188"/>
    <w:rPr>
      <w:rFonts w:ascii="Calibri" w:hAnsi="Calibri" w:cs="Times New Roman"/>
      <w:b/>
      <w:sz w:val="28"/>
      <w:szCs w:val="28"/>
      <w:lang w:val="en-AU" w:eastAsia="en-US" w:bidi="ar-SA"/>
    </w:rPr>
  </w:style>
  <w:style w:type="table" w:styleId="TableGrid">
    <w:name w:val="Table Grid"/>
    <w:basedOn w:val="TableNormal"/>
    <w:rsid w:val="00240C5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D6581"/>
    <w:pPr>
      <w:ind w:left="720"/>
      <w:contextualSpacing/>
    </w:pPr>
  </w:style>
  <w:style w:type="paragraph" w:styleId="TOCHeading">
    <w:name w:val="TOC Heading"/>
    <w:basedOn w:val="Heading1"/>
    <w:next w:val="Normal"/>
    <w:qFormat/>
    <w:rsid w:val="00C30E46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rsid w:val="00B72B8A"/>
    <w:pPr>
      <w:tabs>
        <w:tab w:val="right" w:leader="dot" w:pos="8302"/>
      </w:tabs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rsid w:val="00C30E46"/>
    <w:pPr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3">
    <w:name w:val="toc 3"/>
    <w:basedOn w:val="Normal"/>
    <w:next w:val="Normal"/>
    <w:autoRedefine/>
    <w:rsid w:val="00C30E46"/>
    <w:pPr>
      <w:spacing w:after="100" w:line="276" w:lineRule="auto"/>
      <w:ind w:left="440"/>
    </w:pPr>
    <w:rPr>
      <w:rFonts w:ascii="Calibri" w:hAnsi="Calibri"/>
      <w:sz w:val="22"/>
      <w:szCs w:val="22"/>
      <w:lang w:val="en-US" w:eastAsia="ja-JP"/>
    </w:rPr>
  </w:style>
  <w:style w:type="paragraph" w:styleId="BalloonText">
    <w:name w:val="Balloon Text"/>
    <w:basedOn w:val="Normal"/>
    <w:link w:val="BalloonTextChar"/>
    <w:rsid w:val="00C30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C30E4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link w:val="Style1Char"/>
    <w:rsid w:val="00C30E46"/>
    <w:pPr>
      <w:ind w:left="-900" w:right="-868"/>
    </w:pPr>
    <w:rPr>
      <w:rFonts w:ascii="Century Gothic" w:hAnsi="Century Gothic"/>
      <w:b/>
      <w:color w:val="4F81BD"/>
      <w:sz w:val="28"/>
    </w:rPr>
  </w:style>
  <w:style w:type="paragraph" w:customStyle="1" w:styleId="Style2">
    <w:name w:val="Style2"/>
    <w:basedOn w:val="ListParagraph"/>
    <w:link w:val="Style2Char"/>
    <w:rsid w:val="00C30E46"/>
    <w:pPr>
      <w:numPr>
        <w:numId w:val="1"/>
      </w:numPr>
    </w:pPr>
    <w:rPr>
      <w:rFonts w:ascii="Century Gothic" w:hAnsi="Century Gothic"/>
      <w:b/>
      <w:color w:val="4F81BD"/>
      <w:sz w:val="28"/>
    </w:rPr>
  </w:style>
  <w:style w:type="character" w:customStyle="1" w:styleId="Style1Char">
    <w:name w:val="Style1 Char"/>
    <w:basedOn w:val="DefaultParagraphFont"/>
    <w:link w:val="Style1"/>
    <w:locked/>
    <w:rsid w:val="00C30E46"/>
    <w:rPr>
      <w:rFonts w:ascii="Century Gothic" w:hAnsi="Century Gothic" w:cs="Times New Roman"/>
      <w:b/>
      <w:color w:val="4F81BD"/>
      <w:sz w:val="24"/>
      <w:szCs w:val="24"/>
    </w:rPr>
  </w:style>
  <w:style w:type="paragraph" w:customStyle="1" w:styleId="Style3">
    <w:name w:val="Style3"/>
    <w:basedOn w:val="Normal"/>
    <w:link w:val="Style3Char"/>
    <w:rsid w:val="00C30E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-900" w:right="-868"/>
      <w:jc w:val="center"/>
    </w:pPr>
    <w:rPr>
      <w:rFonts w:ascii="Century Gothic" w:hAnsi="Century Gothic"/>
      <w:b/>
      <w:sz w:val="40"/>
      <w:szCs w:val="4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30E46"/>
    <w:rPr>
      <w:rFonts w:ascii="Arial Narrow" w:hAnsi="Arial Narrow" w:cs="Times New Roman"/>
      <w:sz w:val="24"/>
      <w:szCs w:val="24"/>
    </w:rPr>
  </w:style>
  <w:style w:type="character" w:customStyle="1" w:styleId="Style2Char">
    <w:name w:val="Style2 Char"/>
    <w:basedOn w:val="ListParagraphChar"/>
    <w:link w:val="Style2"/>
    <w:locked/>
    <w:rsid w:val="00C30E46"/>
    <w:rPr>
      <w:rFonts w:ascii="Century Gothic" w:hAnsi="Century Gothic" w:cs="Times New Roman"/>
      <w:b/>
      <w:color w:val="4F81BD"/>
      <w:sz w:val="28"/>
      <w:szCs w:val="24"/>
      <w:lang w:val="en-AU" w:eastAsia="en-AU" w:bidi="ar-SA"/>
    </w:rPr>
  </w:style>
  <w:style w:type="paragraph" w:customStyle="1" w:styleId="Style4">
    <w:name w:val="Style4"/>
    <w:basedOn w:val="ListParagraph"/>
    <w:link w:val="Style4Char"/>
    <w:rsid w:val="00C30E46"/>
    <w:pPr>
      <w:numPr>
        <w:numId w:val="2"/>
      </w:numPr>
      <w:ind w:right="-868"/>
    </w:pPr>
    <w:rPr>
      <w:rFonts w:ascii="Century Gothic" w:hAnsi="Century Gothic"/>
      <w:b/>
      <w:color w:val="4F81BD"/>
      <w:sz w:val="28"/>
    </w:rPr>
  </w:style>
  <w:style w:type="character" w:customStyle="1" w:styleId="Style3Char">
    <w:name w:val="Style3 Char"/>
    <w:basedOn w:val="DefaultParagraphFont"/>
    <w:link w:val="Style3"/>
    <w:locked/>
    <w:rsid w:val="00C30E46"/>
    <w:rPr>
      <w:rFonts w:ascii="Century Gothic" w:hAnsi="Century Gothic" w:cs="Times New Roman"/>
      <w:b/>
      <w:sz w:val="40"/>
      <w:szCs w:val="40"/>
    </w:rPr>
  </w:style>
  <w:style w:type="character" w:customStyle="1" w:styleId="Style4Char">
    <w:name w:val="Style4 Char"/>
    <w:basedOn w:val="ListParagraphChar"/>
    <w:link w:val="Style4"/>
    <w:locked/>
    <w:rsid w:val="00C30E46"/>
    <w:rPr>
      <w:rFonts w:ascii="Century Gothic" w:hAnsi="Century Gothic" w:cs="Times New Roman"/>
      <w:b/>
      <w:color w:val="4F81BD"/>
      <w:sz w:val="28"/>
      <w:szCs w:val="24"/>
      <w:lang w:val="en-AU" w:eastAsia="en-AU" w:bidi="ar-SA"/>
    </w:rPr>
  </w:style>
  <w:style w:type="paragraph" w:customStyle="1" w:styleId="Default">
    <w:name w:val="Default"/>
    <w:rsid w:val="00E436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qFormat/>
    <w:locked/>
    <w:rsid w:val="001F688F"/>
    <w:rPr>
      <w:rFonts w:cs="Times New Roman"/>
      <w:b/>
      <w:bCs/>
    </w:rPr>
  </w:style>
  <w:style w:type="paragraph" w:styleId="DocumentMap">
    <w:name w:val="Document Map"/>
    <w:basedOn w:val="Normal"/>
    <w:link w:val="DocumentMapChar"/>
    <w:semiHidden/>
    <w:rsid w:val="005D0DC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7043B3"/>
    <w:rPr>
      <w:rFonts w:cs="Times New Roman"/>
      <w:sz w:val="2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kangarooisland.sa.gov.au/boatin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icouncil@kicouncil.sa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rrenk.KICOUNCIL\Local%20Settings\Temporary%20Internet%20Files\Content.MSO\7590727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c9312a-f035-4cca-b214-410e198003ae" xsi:nil="true"/>
    <lcf76f155ced4ddcb4097134ff3c332f xmlns="b88c7c04-5963-40bb-9c61-4fba75491d5e">
      <Terms xmlns="http://schemas.microsoft.com/office/infopath/2007/PartnerControls"/>
    </lcf76f155ced4ddcb4097134ff3c332f>
    <_dlc_DocId xmlns="8fc9312a-f035-4cca-b214-410e198003ae">HUWECYJ2PU63-1932835168-144</_dlc_DocId>
    <_dlc_DocIdUrl xmlns="8fc9312a-f035-4cca-b214-410e198003ae">
      <Url>https://kicouncil.sharepoint.com/sites/Custcare/_layouts/15/DocIdRedir.aspx?ID=HUWECYJ2PU63-1932835168-144</Url>
      <Description>HUWECYJ2PU63-1932835168-144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B099BED460D4392BA769D2092F24F" ma:contentTypeVersion="11" ma:contentTypeDescription="Create a new document." ma:contentTypeScope="" ma:versionID="97ca395b49af1897dadaea914462abcd">
  <xsd:schema xmlns:xsd="http://www.w3.org/2001/XMLSchema" xmlns:xs="http://www.w3.org/2001/XMLSchema" xmlns:p="http://schemas.microsoft.com/office/2006/metadata/properties" xmlns:ns2="8fc9312a-f035-4cca-b214-410e198003ae" xmlns:ns3="b88c7c04-5963-40bb-9c61-4fba75491d5e" targetNamespace="http://schemas.microsoft.com/office/2006/metadata/properties" ma:root="true" ma:fieldsID="002bb40450dd1016ba679afd9fe1c69c" ns2:_="" ns3:_="">
    <xsd:import namespace="8fc9312a-f035-4cca-b214-410e198003ae"/>
    <xsd:import namespace="b88c7c04-5963-40bb-9c61-4fba75491d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9312a-f035-4cca-b214-410e198003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b33a4a6e-8f53-4b93-a450-1d3d0f597057}" ma:internalName="TaxCatchAll" ma:showField="CatchAllData" ma:web="8fc9312a-f035-4cca-b214-410e19800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c7c04-5963-40bb-9c61-4fba75491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5f0c57b-b60d-41a9-950e-2508c81cb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153E1-2342-41DC-BA21-D3CAA4B652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454C7B-C334-420C-B2F6-0C085B70B567}">
  <ds:schemaRefs>
    <ds:schemaRef ds:uri="http://schemas.microsoft.com/office/2006/metadata/properties"/>
    <ds:schemaRef ds:uri="http://schemas.microsoft.com/office/infopath/2007/PartnerControls"/>
    <ds:schemaRef ds:uri="8fc9312a-f035-4cca-b214-410e198003ae"/>
    <ds:schemaRef ds:uri="b88c7c04-5963-40bb-9c61-4fba75491d5e"/>
  </ds:schemaRefs>
</ds:datastoreItem>
</file>

<file path=customXml/itemProps3.xml><?xml version="1.0" encoding="utf-8"?>
<ds:datastoreItem xmlns:ds="http://schemas.openxmlformats.org/officeDocument/2006/customXml" ds:itemID="{B667C6BC-8583-4166-AC5C-945E82993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9312a-f035-4cca-b214-410e198003ae"/>
    <ds:schemaRef ds:uri="b88c7c04-5963-40bb-9c61-4fba75491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D3C712-D9EA-43ED-98BB-6B219647665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4E48355-A875-4486-A227-B9046476E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7590727F.dot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Kangaroo Island Council</vt:lpstr>
    </vt:vector>
  </TitlesOfParts>
  <Company>Kangaroo Island Council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Kangaroo Island Council</dc:title>
  <dc:creator>Darren Keenan</dc:creator>
  <cp:lastModifiedBy>Sam Rothe</cp:lastModifiedBy>
  <cp:revision>2</cp:revision>
  <cp:lastPrinted>2026-10-14T00:26:00Z</cp:lastPrinted>
  <dcterms:created xsi:type="dcterms:W3CDTF">2026-10-21T03:51:00Z</dcterms:created>
  <dcterms:modified xsi:type="dcterms:W3CDTF">2026-10-21T03:51:00Z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K44473D00</vt:lpwstr>
  </property>
  <property fmtid="{D5CDD505-2E9C-101B-9397-08002B2CF9AE}" pid="3" name="ContentTypeId">
    <vt:lpwstr>0x010100C3EB099BED460D4392BA769D2092F24F</vt:lpwstr>
  </property>
  <property fmtid="{D5CDD505-2E9C-101B-9397-08002B2CF9AE}" pid="4" name="_dlc_DocIdItemGuid">
    <vt:lpwstr>c36a17cd-5342-4903-bb2a-8dbb9ab1cb95</vt:lpwstr>
  </property>
  <property fmtid="{D5CDD505-2E9C-101B-9397-08002B2CF9AE}" pid="5" name="MediaServiceImageTags">
    <vt:lpwstr/>
  </property>
</Properties>
</file>